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A5D9D" w14:textId="77777777" w:rsidR="00020C2E" w:rsidRPr="00020C2E" w:rsidRDefault="00020C2E" w:rsidP="00020C2E">
      <w:pPr>
        <w:rPr>
          <w:lang w:val="es-MX"/>
        </w:rPr>
      </w:pPr>
      <w:r w:rsidRPr="00020C2E">
        <w:rPr>
          <w:lang w:val="es-MX"/>
        </w:rPr>
        <w:t>[Nombre de la empresa]</w:t>
      </w:r>
    </w:p>
    <w:p w14:paraId="2FA61FFC" w14:textId="77777777" w:rsidR="00020C2E" w:rsidRPr="00020C2E" w:rsidRDefault="00020C2E" w:rsidP="00020C2E">
      <w:pPr>
        <w:rPr>
          <w:lang w:val="es-MX"/>
        </w:rPr>
      </w:pPr>
      <w:r w:rsidRPr="00020C2E">
        <w:rPr>
          <w:lang w:val="es-MX"/>
        </w:rPr>
        <w:t>[Dirección de la calle, Ciudad,</w:t>
      </w:r>
    </w:p>
    <w:p w14:paraId="1325D91F" w14:textId="77777777" w:rsidR="00020C2E" w:rsidRPr="00020C2E" w:rsidRDefault="00020C2E" w:rsidP="00020C2E">
      <w:pPr>
        <w:rPr>
          <w:lang w:val="es-MX"/>
        </w:rPr>
      </w:pPr>
      <w:r w:rsidRPr="00020C2E">
        <w:rPr>
          <w:lang w:val="es-MX"/>
        </w:rPr>
        <w:t>Provincia/Región, Código postal]</w:t>
      </w:r>
    </w:p>
    <w:p w14:paraId="18BD7CE9" w14:textId="77777777" w:rsidR="00020C2E" w:rsidRDefault="00020C2E" w:rsidP="00020C2E">
      <w:pPr>
        <w:pStyle w:val="NormalWeb"/>
        <w:rPr>
          <w:lang w:val="es-MX"/>
        </w:rPr>
      </w:pPr>
    </w:p>
    <w:p w14:paraId="6698478E" w14:textId="2B37DA46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Asunto: Carta responsiva de equipo</w:t>
      </w:r>
    </w:p>
    <w:p w14:paraId="7AFDF843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Por medio de la presente, yo, [Nombre del responsable], con domicilio en [Domicilio del responsable] y con [Identificación oficial], me comprometo a hacerme cargo y responsable del equipo descrito a continuación, el cual ha sido asignado para mi uso y beneficio, reconociendo que este es propiedad de [Nombre de la empresa o institución].</w:t>
      </w:r>
    </w:p>
    <w:p w14:paraId="7C2A0ED5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Descripción del equipo:</w:t>
      </w:r>
    </w:p>
    <w:p w14:paraId="7488022E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[Descripción detallada del equipo, incluyendo marca, modelo, número de serie y cualquier otra información relevante].</w:t>
      </w:r>
    </w:p>
    <w:p w14:paraId="20C881D8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br/>
        <w:t>Me comprometo a utilizar el equipo exclusivamente para los fines relacionados con [Mencionar el propósito del uso del equipo, por ejemplo, "las actividades y operaciones de mi cargo dentro de la empresa"]. Acepto no darle un uso indebido ni destinarlo a fines distintos para los cuales ha sido asignado.</w:t>
      </w:r>
    </w:p>
    <w:p w14:paraId="4729FAEF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Asimismo, me hago responsable de mantener el equipo en buen estado, reportar de inmediato cualquier falla, daño o mal funcionamiento que este pueda presentar, y devolver el equipo en las mismas condiciones en que fue recibido, exceptuando el desgaste natural por su uso adecuado.</w:t>
      </w:r>
    </w:p>
    <w:p w14:paraId="308C76E5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En caso de pérdida o daño por negligencia, me comprometo a reponer el equipo o a cubrir los costos de reparación hasta la total satisfacción de [Nombre de la empresa o institución].</w:t>
      </w:r>
    </w:p>
    <w:p w14:paraId="17BA0164" w14:textId="77777777" w:rsidR="00020C2E" w:rsidRPr="004E5C27" w:rsidRDefault="00020C2E" w:rsidP="00020C2E">
      <w:pPr>
        <w:pStyle w:val="NormalWeb"/>
        <w:rPr>
          <w:lang w:val="es-MX"/>
        </w:rPr>
      </w:pPr>
      <w:r w:rsidRPr="004E5C27">
        <w:rPr>
          <w:lang w:val="es-MX"/>
        </w:rPr>
        <w:t>Este compromiso permanecerá vigente hasta el [Fecha de terminación del compromiso] o hasta que el equipo sea devuelto a [Nombre de la empresa o institución], lo que ocurra primero.</w:t>
      </w:r>
    </w:p>
    <w:p w14:paraId="55D416C5" w14:textId="77777777" w:rsidR="00020C2E" w:rsidRPr="004E5C27" w:rsidRDefault="00020C2E" w:rsidP="00020C2E">
      <w:pPr>
        <w:pStyle w:val="NormalWeb"/>
        <w:jc w:val="center"/>
        <w:rPr>
          <w:lang w:val="es-MX"/>
        </w:rPr>
      </w:pPr>
      <w:r w:rsidRPr="004E5C27">
        <w:rPr>
          <w:lang w:val="es-MX"/>
        </w:rPr>
        <w:t>Atentamente,</w:t>
      </w:r>
    </w:p>
    <w:p w14:paraId="447A5B4F" w14:textId="77777777" w:rsidR="00020C2E" w:rsidRPr="004E5C27" w:rsidRDefault="00020C2E" w:rsidP="00020C2E">
      <w:pPr>
        <w:pStyle w:val="NormalWeb"/>
        <w:jc w:val="center"/>
        <w:rPr>
          <w:lang w:val="es-MX"/>
        </w:rPr>
      </w:pPr>
      <w:r w:rsidRPr="004E5C27">
        <w:rPr>
          <w:lang w:val="es-MX"/>
        </w:rPr>
        <w:t>[Firma]</w:t>
      </w:r>
    </w:p>
    <w:p w14:paraId="250DB414" w14:textId="77777777" w:rsidR="00020C2E" w:rsidRPr="004E5C27" w:rsidRDefault="00020C2E" w:rsidP="00020C2E">
      <w:pPr>
        <w:pStyle w:val="NormalWeb"/>
        <w:jc w:val="center"/>
        <w:rPr>
          <w:lang w:val="es-MX"/>
        </w:rPr>
      </w:pPr>
      <w:r w:rsidRPr="004E5C27">
        <w:rPr>
          <w:lang w:val="es-MX"/>
        </w:rPr>
        <w:t>[Nombre del responsable]</w:t>
      </w:r>
      <w:r w:rsidRPr="004E5C27">
        <w:rPr>
          <w:lang w:val="es-MX"/>
        </w:rPr>
        <w:br/>
        <w:t>[Posición del responsable]</w:t>
      </w:r>
      <w:r w:rsidRPr="004E5C27">
        <w:rPr>
          <w:lang w:val="es-MX"/>
        </w:rPr>
        <w:br/>
        <w:t>[Contacto del responsable]</w:t>
      </w:r>
    </w:p>
    <w:p w14:paraId="4CCF7670" w14:textId="07ABD463" w:rsidR="00D45945" w:rsidRPr="00020C2E" w:rsidRDefault="00D45945" w:rsidP="00020C2E">
      <w:pPr>
        <w:rPr>
          <w:lang w:val="es-MX"/>
        </w:rPr>
      </w:pPr>
    </w:p>
    <w:sectPr w:rsidR="00D45945" w:rsidRPr="00020C2E" w:rsidSect="00A67A84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E4571" w14:textId="77777777" w:rsidR="00A67A84" w:rsidRDefault="00A67A84" w:rsidP="00D45945">
      <w:pPr>
        <w:spacing w:before="0" w:after="0" w:line="240" w:lineRule="auto"/>
      </w:pPr>
      <w:r>
        <w:separator/>
      </w:r>
    </w:p>
  </w:endnote>
  <w:endnote w:type="continuationSeparator" w:id="0">
    <w:p w14:paraId="6B5CEFAC" w14:textId="77777777" w:rsidR="00A67A84" w:rsidRDefault="00A67A8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9E67C" w14:textId="77777777" w:rsidR="00A67A84" w:rsidRDefault="00A67A8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02ED336" w14:textId="77777777" w:rsidR="00A67A84" w:rsidRDefault="00A67A8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2FFD" w14:textId="77777777" w:rsidR="00D45945" w:rsidRDefault="0085357E">
    <w:pPr>
      <w:pStyle w:val="Encabezado"/>
    </w:pPr>
    <w:r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DF3E9B" wp14:editId="53718192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5E2BD6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F3E9B" id="Group 3" o:spid="_x0000_s1026" alt="&quot;&quot;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pPLs4GAFvzJgAOAAAAZHJzL2Uyb0RvYy54bWyknV0PXceRXd8D5D8QfAwQ655z7tcRbM/L&#10;ZJyHIBlgJkDyyFDUByCRBElbnn+fVZceae/rAGd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ebWzYTtXDjWu8jdoNaGi5Xji+RPx2Uy2lz87Ufzt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X6btSQF&#10;CqlIu6qZTBjMdZrDXowtSWHKtsZDO97dLSudNtDqdCuFKNaIhxqeLJjfASUsXdHCw8xmbElBJClR&#10;A5v9VipRrCGNVt8tKWihL9joesV3S1LAGolHNbaEkRR9PI0orCUprJO6MZFAODh3wHmFKM2aLKko&#10;1kghGLekYAsXNkSmYiZLLDrW5vZ1vAMKhjVm0pxvJRe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F4wtScFHZ0qT+gX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S+4L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lAqieUJgaeBItHkWB5QKqKBiUTlWB4mx/KAUhENTCQqx/IwOZaHciwhsHpBOZaHybE8oFRy&#10;G5gcy0M5lhB4VVAkmhzLQzmWEHgaKBJNjuWhHEsIPA0UiSbH8lCOJQSWBsqxPEyO5aEcSwg8DRSJ&#10;JsfyUI4lBJ4GikSTY3koxxICTwNFosmxPJRjCYGngSLR5FgeyrGEwNHgqRxLCLwMhGN5mhzLUzmW&#10;EHgayOz8NDmWp3IsIfA0kNn5aXIsT+VYQuBpIOvEp8mxPJVjCYGngawTny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S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N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uRqFOYKH3snc4GDlO6kWC3xXXQ2YYnaGwkga4t&#10;goUyiWKVcopMQ5khz7G9KKJqxNsjZ3yaRdWnSbAbn65TRQsS90wiIE3y5It9pueGykfGotjmbAQ7&#10;P6304UTJbwgwlLLlMVpEnkmcIvKdP14z4RgIJyErsa55kEalUyajqDJPCtpKYeMCa0NWZ9YX3JPK&#10;oUr5UB3mxh4xIR2yWO7Gnmtuj8HfqzUrSznW/E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jgZP5VhC4GUgHMvT5FieyrGEwNNAVixPk2N5KscSAk8D&#10;WbE8TY7lqRxLCDwNZO38NDmWp3IsIfA0kLXz0+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">
              <v:shape id="Freeform: Shape 10" o:spid="_x0000_s1027" alt="&quot;&quot;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35E2BD6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en-GB"/>
      </w:rPr>
      <w:drawing>
        <wp:inline distT="0" distB="0" distL="0" distR="0" wp14:anchorId="44849FE5" wp14:editId="2EF6F693">
          <wp:extent cx="1717185" cy="662534"/>
          <wp:effectExtent l="0" t="0" r="0" b="4445"/>
          <wp:docPr id="13" name="Picture 16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2E"/>
    <w:rsid w:val="00020C2E"/>
    <w:rsid w:val="00083BAA"/>
    <w:rsid w:val="000D7B45"/>
    <w:rsid w:val="000E5896"/>
    <w:rsid w:val="001766D6"/>
    <w:rsid w:val="00204F5C"/>
    <w:rsid w:val="00222996"/>
    <w:rsid w:val="00224485"/>
    <w:rsid w:val="0026243D"/>
    <w:rsid w:val="002C003A"/>
    <w:rsid w:val="0033581C"/>
    <w:rsid w:val="00374677"/>
    <w:rsid w:val="003E24DF"/>
    <w:rsid w:val="00421DBC"/>
    <w:rsid w:val="00454886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C79A5"/>
    <w:rsid w:val="007F5192"/>
    <w:rsid w:val="0085357E"/>
    <w:rsid w:val="008B7FD5"/>
    <w:rsid w:val="008E6185"/>
    <w:rsid w:val="009A0A75"/>
    <w:rsid w:val="009E3DE0"/>
    <w:rsid w:val="00A65AD5"/>
    <w:rsid w:val="00A67A84"/>
    <w:rsid w:val="00A96CF8"/>
    <w:rsid w:val="00AD0B95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DFDB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Ttulo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3D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DE0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r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D1E39A-192F-4669-9840-D27D00C0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2024-03-18T06:59:00Z</dcterms:created>
  <dcterms:modified xsi:type="dcterms:W3CDTF">2024-03-18T07:01:00Z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