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rsidRPr="000220BB" w14:paraId="6CB4E2FA" w14:textId="77777777" w:rsidTr="00F86647">
        <w:trPr>
          <w:cantSplit/>
          <w:trHeight w:val="4680"/>
        </w:trPr>
        <w:tc>
          <w:tcPr>
            <w:tcW w:w="2474" w:type="dxa"/>
            <w:gridSpan w:val="2"/>
            <w:textDirection w:val="btLr"/>
          </w:tcPr>
          <w:sdt>
            <w:sdtPr>
              <w:id w:val="183720688"/>
              <w:placeholder>
                <w:docPart w:val="8E3560C29D4249EA80C35DE6344102E3"/>
              </w:placeholder>
              <w:temporary/>
              <w:showingPlcHdr/>
              <w15:appearance w15:val="hidden"/>
            </w:sdtPr>
            <w:sdtEndPr/>
            <w:sdtContent>
              <w:p w14:paraId="41A6923C" w14:textId="77777777" w:rsidR="00682EC8" w:rsidRPr="000220BB" w:rsidRDefault="003E3262" w:rsidP="003E3262">
                <w:pPr>
                  <w:pStyle w:val="Ttulo"/>
                </w:pPr>
                <w:r w:rsidRPr="000220BB">
                  <w:rPr>
                    <w:lang w:bidi="es-ES"/>
                  </w:rPr>
                  <w:t>ARQUITECTURA</w:t>
                </w:r>
              </w:p>
            </w:sdtContent>
          </w:sdt>
          <w:sdt>
            <w:sdtPr>
              <w:id w:val="-830683870"/>
              <w:placeholder>
                <w:docPart w:val="122078FCB5DE453FB8F0301E6FF5DFEB"/>
              </w:placeholder>
              <w:temporary/>
              <w:showingPlcHdr/>
              <w15:appearance w15:val="hidden"/>
            </w:sdtPr>
            <w:sdtEndPr/>
            <w:sdtContent>
              <w:p w14:paraId="2E44DD71" w14:textId="77777777" w:rsidR="00682EC8" w:rsidRPr="000220BB" w:rsidRDefault="003E3262" w:rsidP="003E3262">
                <w:pPr>
                  <w:pStyle w:val="Subttulo"/>
                </w:pPr>
                <w:r w:rsidRPr="000220BB">
                  <w:rPr>
                    <w:lang w:bidi="es-ES"/>
                  </w:rPr>
                  <w:t>BOLETÍN</w:t>
                </w:r>
              </w:p>
            </w:sdtContent>
          </w:sdt>
        </w:tc>
        <w:tc>
          <w:tcPr>
            <w:tcW w:w="9046" w:type="dxa"/>
            <w:gridSpan w:val="3"/>
            <w:vMerge w:val="restart"/>
            <w:vAlign w:val="center"/>
          </w:tcPr>
          <w:p w14:paraId="22F00322" w14:textId="77777777" w:rsidR="00682EC8" w:rsidRPr="000220BB" w:rsidRDefault="00682EC8" w:rsidP="00F86647">
            <w:pPr>
              <w:pStyle w:val="Imagen"/>
              <w:jc w:val="right"/>
            </w:pPr>
            <w:r w:rsidRPr="000220BB">
              <w:rPr>
                <w:lang w:bidi="es-ES"/>
              </w:rPr>
              <mc:AlternateContent>
                <mc:Choice Requires="wpg">
                  <w:drawing>
                    <wp:inline distT="0" distB="0" distL="0" distR="0" wp14:anchorId="3EE0A740" wp14:editId="4B7D12B9">
                      <wp:extent cx="5577840" cy="6411826"/>
                      <wp:effectExtent l="0" t="0" r="3810" b="8255"/>
                      <wp:docPr id="13" name="Grupo 13" descr="Imagen de portada en primer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826"/>
                                <a:chOff x="0" y="0"/>
                                <a:chExt cx="5685155" cy="6539865"/>
                              </a:xfrm>
                            </wpg:grpSpPr>
                            <wps:wsp>
                              <wps:cNvPr id="19" name="Rectángulo 19" descr="Plano contrapicado de edificios" title="Imagen de portada"/>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ágono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ágono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ágono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ágono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36F1AD" id="Grupo 13" o:spid="_x0000_s1026" alt="Imagen de portada en primera página" style="width:439.2pt;height:504.85pt;mso-position-horizontal-relative:char;mso-position-vertical-relative:line"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">
                      <o:lock v:ext="edit" aspectratio="t"/>
                      <v:rect id="Rectángulo 19" o:spid="_x0000_s1027" alt="Plano contrapicado de edificios"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Plano contrapicado de edificios"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ágono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Hexágono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ágono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anchorlock/>
                    </v:group>
                  </w:pict>
                </mc:Fallback>
              </mc:AlternateContent>
            </w:r>
          </w:p>
        </w:tc>
      </w:tr>
      <w:tr w:rsidR="00682EC8" w:rsidRPr="000220BB" w14:paraId="59095875" w14:textId="77777777" w:rsidTr="00682EC8">
        <w:trPr>
          <w:trHeight w:val="450"/>
        </w:trPr>
        <w:tc>
          <w:tcPr>
            <w:tcW w:w="810" w:type="dxa"/>
            <w:vAlign w:val="bottom"/>
          </w:tcPr>
          <w:p w14:paraId="7274706D" w14:textId="77777777" w:rsidR="00682EC8" w:rsidRPr="000220BB" w:rsidRDefault="00682EC8" w:rsidP="00682EC8">
            <w:pPr>
              <w:pStyle w:val="Sinespaciado"/>
            </w:pPr>
          </w:p>
        </w:tc>
        <w:tc>
          <w:tcPr>
            <w:tcW w:w="1664" w:type="dxa"/>
            <w:vAlign w:val="bottom"/>
          </w:tcPr>
          <w:p w14:paraId="7809FD1B" w14:textId="77777777" w:rsidR="00682EC8" w:rsidRPr="000220BB" w:rsidRDefault="00682EC8" w:rsidP="00682EC8">
            <w:pPr>
              <w:pStyle w:val="Sinespaciado"/>
            </w:pPr>
          </w:p>
        </w:tc>
        <w:tc>
          <w:tcPr>
            <w:tcW w:w="9046" w:type="dxa"/>
            <w:gridSpan w:val="3"/>
            <w:vMerge/>
            <w:vAlign w:val="bottom"/>
          </w:tcPr>
          <w:p w14:paraId="323FEA39" w14:textId="77777777" w:rsidR="00682EC8" w:rsidRPr="000220BB" w:rsidRDefault="00682EC8" w:rsidP="00682EC8">
            <w:pPr>
              <w:pStyle w:val="Sinespaciado"/>
            </w:pPr>
          </w:p>
        </w:tc>
      </w:tr>
      <w:tr w:rsidR="00682EC8" w:rsidRPr="000220BB" w14:paraId="72A5319F" w14:textId="77777777" w:rsidTr="00682EC8">
        <w:trPr>
          <w:trHeight w:val="68"/>
        </w:trPr>
        <w:tc>
          <w:tcPr>
            <w:tcW w:w="810" w:type="dxa"/>
            <w:shd w:val="clear" w:color="auto" w:fill="000000" w:themeFill="text1"/>
            <w:vAlign w:val="bottom"/>
          </w:tcPr>
          <w:p w14:paraId="569372D8" w14:textId="77777777" w:rsidR="00682EC8" w:rsidRPr="000220BB" w:rsidRDefault="00682EC8" w:rsidP="00682EC8">
            <w:pPr>
              <w:pStyle w:val="Sinespaciado"/>
              <w:rPr>
                <w:sz w:val="8"/>
              </w:rPr>
            </w:pPr>
          </w:p>
        </w:tc>
        <w:tc>
          <w:tcPr>
            <w:tcW w:w="1664" w:type="dxa"/>
            <w:vAlign w:val="bottom"/>
          </w:tcPr>
          <w:p w14:paraId="71A9A959" w14:textId="77777777" w:rsidR="00682EC8" w:rsidRPr="000220BB" w:rsidRDefault="00682EC8" w:rsidP="00682EC8">
            <w:pPr>
              <w:pStyle w:val="Sinespaciado"/>
              <w:rPr>
                <w:sz w:val="8"/>
              </w:rPr>
            </w:pPr>
          </w:p>
        </w:tc>
        <w:tc>
          <w:tcPr>
            <w:tcW w:w="9046" w:type="dxa"/>
            <w:gridSpan w:val="3"/>
            <w:vMerge/>
            <w:vAlign w:val="bottom"/>
          </w:tcPr>
          <w:p w14:paraId="14D2B638" w14:textId="77777777" w:rsidR="00682EC8" w:rsidRPr="000220BB" w:rsidRDefault="00682EC8" w:rsidP="00682EC8">
            <w:pPr>
              <w:pStyle w:val="Sinespaciado"/>
              <w:rPr>
                <w:sz w:val="8"/>
              </w:rPr>
            </w:pPr>
          </w:p>
        </w:tc>
      </w:tr>
      <w:tr w:rsidR="00682EC8" w:rsidRPr="000220BB" w14:paraId="20DD8D17" w14:textId="77777777" w:rsidTr="00682EC8">
        <w:trPr>
          <w:trHeight w:val="4464"/>
        </w:trPr>
        <w:sdt>
          <w:sdtPr>
            <w:id w:val="2097822456"/>
            <w:placeholder>
              <w:docPart w:val="A4CCEA24B1504DDE8C30665B7B2A37BA"/>
            </w:placeholder>
            <w:temporary/>
            <w:showingPlcHdr/>
            <w15:appearance w15:val="hidden"/>
          </w:sdtPr>
          <w:sdtEndPr/>
          <w:sdtContent>
            <w:tc>
              <w:tcPr>
                <w:tcW w:w="2474" w:type="dxa"/>
                <w:gridSpan w:val="2"/>
                <w:vAlign w:val="bottom"/>
              </w:tcPr>
              <w:p w14:paraId="466D9234" w14:textId="77777777" w:rsidR="00682EC8" w:rsidRPr="000220BB" w:rsidRDefault="00C36D8A" w:rsidP="00A50BCD">
                <w:pPr>
                  <w:pStyle w:val="Ttulo1"/>
                </w:pPr>
                <w:r w:rsidRPr="000220BB">
                  <w:rPr>
                    <w:lang w:bidi="es-ES"/>
                  </w:rPr>
                  <w:t xml:space="preserve">EN </w:t>
                </w:r>
                <w:r w:rsidRPr="000220BB">
                  <w:rPr>
                    <w:lang w:bidi="es-ES"/>
                  </w:rPr>
                  <w:br/>
                  <w:t xml:space="preserve">ESTE </w:t>
                </w:r>
                <w:r w:rsidRPr="000220BB">
                  <w:rPr>
                    <w:lang w:bidi="es-ES"/>
                  </w:rPr>
                  <w:br/>
                  <w:t>NÚMERO</w:t>
                </w:r>
              </w:p>
            </w:tc>
          </w:sdtContent>
        </w:sdt>
        <w:tc>
          <w:tcPr>
            <w:tcW w:w="9046" w:type="dxa"/>
            <w:gridSpan w:val="3"/>
            <w:vMerge/>
            <w:vAlign w:val="bottom"/>
          </w:tcPr>
          <w:p w14:paraId="748EAF07" w14:textId="77777777" w:rsidR="00682EC8" w:rsidRPr="000220BB" w:rsidRDefault="00682EC8" w:rsidP="000871A1"/>
        </w:tc>
      </w:tr>
      <w:tr w:rsidR="00682EC8" w:rsidRPr="000220BB" w14:paraId="14708083" w14:textId="77777777" w:rsidTr="00682EC8">
        <w:trPr>
          <w:trHeight w:val="4464"/>
        </w:trPr>
        <w:tc>
          <w:tcPr>
            <w:tcW w:w="3150" w:type="dxa"/>
            <w:gridSpan w:val="3"/>
          </w:tcPr>
          <w:p w14:paraId="6E7A7468" w14:textId="77777777" w:rsidR="00682EC8" w:rsidRPr="000220BB" w:rsidRDefault="004512E3" w:rsidP="00682EC8">
            <w:pPr>
              <w:pStyle w:val="TDC1"/>
            </w:pPr>
            <w:sdt>
              <w:sdtPr>
                <w:id w:val="-107735066"/>
                <w:placeholder>
                  <w:docPart w:val="228568A2DEBD46B59C30D4BBA0F6BA7A"/>
                </w:placeholder>
                <w:temporary/>
                <w:showingPlcHdr/>
                <w15:appearance w15:val="hidden"/>
              </w:sdtPr>
              <w:sdtEndPr/>
              <w:sdtContent>
                <w:r w:rsidR="00682EC8" w:rsidRPr="000220BB">
                  <w:rPr>
                    <w:lang w:bidi="es-ES"/>
                  </w:rPr>
                  <w:t>PÁG. 2</w:t>
                </w:r>
              </w:sdtContent>
            </w:sdt>
          </w:p>
          <w:sdt>
            <w:sdtPr>
              <w:id w:val="-668398952"/>
              <w:placeholder>
                <w:docPart w:val="F03C29B8D10D4AB297C153B58749959C"/>
              </w:placeholder>
              <w:temporary/>
              <w:showingPlcHdr/>
              <w15:appearance w15:val="hidden"/>
            </w:sdtPr>
            <w:sdtEndPr/>
            <w:sdtContent>
              <w:p w14:paraId="6AD0BDCD" w14:textId="77777777" w:rsidR="00682EC8" w:rsidRPr="000220BB" w:rsidRDefault="00682EC8" w:rsidP="00381A5A">
                <w:pPr>
                  <w:pStyle w:val="TDC2"/>
                </w:pPr>
                <w:r w:rsidRPr="000220BB">
                  <w:rPr>
                    <w:lang w:bidi="es-ES"/>
                  </w:rPr>
                  <w:t>Denos una descripción sobre una historia en la página 2. Díganos lo que podemos esperar y cuál es el título.</w:t>
                </w:r>
              </w:p>
            </w:sdtContent>
          </w:sdt>
          <w:p w14:paraId="650E63C5" w14:textId="77777777" w:rsidR="00682EC8" w:rsidRPr="000220BB" w:rsidRDefault="004512E3" w:rsidP="00682EC8">
            <w:pPr>
              <w:pStyle w:val="TDC1"/>
            </w:pPr>
            <w:sdt>
              <w:sdtPr>
                <w:id w:val="-102650644"/>
                <w:placeholder>
                  <w:docPart w:val="7F6783CCB3D8484D9CA683D76065DACE"/>
                </w:placeholder>
                <w:temporary/>
                <w:showingPlcHdr/>
                <w15:appearance w15:val="hidden"/>
              </w:sdtPr>
              <w:sdtEndPr/>
              <w:sdtContent>
                <w:r w:rsidR="00682EC8" w:rsidRPr="000220BB">
                  <w:rPr>
                    <w:lang w:bidi="es-ES"/>
                  </w:rPr>
                  <w:t>PÁG. 3</w:t>
                </w:r>
              </w:sdtContent>
            </w:sdt>
          </w:p>
          <w:sdt>
            <w:sdtPr>
              <w:id w:val="-2100401512"/>
              <w:placeholder>
                <w:docPart w:val="6184753B232C48A3A5458844250DD592"/>
              </w:placeholder>
              <w:temporary/>
              <w:showingPlcHdr/>
              <w15:appearance w15:val="hidden"/>
            </w:sdtPr>
            <w:sdtEndPr/>
            <w:sdtContent>
              <w:p w14:paraId="741677F8" w14:textId="77777777" w:rsidR="00682EC8" w:rsidRPr="000220BB" w:rsidRDefault="00682EC8" w:rsidP="00381A5A">
                <w:pPr>
                  <w:pStyle w:val="TDC2"/>
                </w:pPr>
                <w:r w:rsidRPr="000220BB">
                  <w:rPr>
                    <w:lang w:bidi="es-ES"/>
                  </w:rPr>
                  <w:t>Denos una descripción sobre una historia en la página 3. Escriba una cita de la historia para crear interés.</w:t>
                </w:r>
              </w:p>
            </w:sdtContent>
          </w:sdt>
          <w:p w14:paraId="1D056B84" w14:textId="77777777" w:rsidR="00682EC8" w:rsidRPr="000220BB" w:rsidRDefault="004512E3" w:rsidP="00682EC8">
            <w:pPr>
              <w:pStyle w:val="TDC1"/>
            </w:pPr>
            <w:sdt>
              <w:sdtPr>
                <w:id w:val="439036342"/>
                <w:placeholder>
                  <w:docPart w:val="56C908CD862440668058FD6CC47DFF0C"/>
                </w:placeholder>
                <w:temporary/>
                <w:showingPlcHdr/>
                <w15:appearance w15:val="hidden"/>
              </w:sdtPr>
              <w:sdtEndPr/>
              <w:sdtContent>
                <w:r w:rsidR="00682EC8" w:rsidRPr="000220BB">
                  <w:rPr>
                    <w:lang w:bidi="es-ES"/>
                  </w:rPr>
                  <w:t>PÁG. 4</w:t>
                </w:r>
              </w:sdtContent>
            </w:sdt>
          </w:p>
          <w:sdt>
            <w:sdtPr>
              <w:id w:val="-107053206"/>
              <w:placeholder>
                <w:docPart w:val="596207C6042A4EDCB191E53B170D9B24"/>
              </w:placeholder>
              <w:temporary/>
              <w:showingPlcHdr/>
              <w15:appearance w15:val="hidden"/>
            </w:sdtPr>
            <w:sdtEndPr/>
            <w:sdtContent>
              <w:p w14:paraId="73FA7BB2" w14:textId="77777777" w:rsidR="00682EC8" w:rsidRPr="000220BB" w:rsidRDefault="00682EC8" w:rsidP="00381A5A">
                <w:pPr>
                  <w:pStyle w:val="TDC2"/>
                </w:pPr>
                <w:r w:rsidRPr="000220BB">
                  <w:rPr>
                    <w:lang w:bidi="es-ES"/>
                  </w:rPr>
                  <w:t>Denos una descripción sobre una historia en la página 4. Añada un toque personal.</w:t>
                </w:r>
              </w:p>
            </w:sdtContent>
          </w:sdt>
        </w:tc>
        <w:tc>
          <w:tcPr>
            <w:tcW w:w="630" w:type="dxa"/>
          </w:tcPr>
          <w:p w14:paraId="6B684636" w14:textId="77777777" w:rsidR="00682EC8" w:rsidRPr="000220BB" w:rsidRDefault="00682EC8" w:rsidP="00682EC8"/>
        </w:tc>
        <w:tc>
          <w:tcPr>
            <w:tcW w:w="7740" w:type="dxa"/>
          </w:tcPr>
          <w:p w14:paraId="1A5A6AD9" w14:textId="77777777" w:rsidR="00682EC8" w:rsidRPr="000220BB" w:rsidRDefault="004512E3" w:rsidP="0065723F">
            <w:pPr>
              <w:pStyle w:val="Ttulo1"/>
            </w:pPr>
            <w:sdt>
              <w:sdtPr>
                <w:id w:val="340206128"/>
                <w:placeholder>
                  <w:docPart w:val="0E9EA72E7A014B739A9C07AB6E18FA8E"/>
                </w:placeholder>
                <w:temporary/>
                <w:showingPlcHdr/>
                <w15:appearance w15:val="hidden"/>
              </w:sdtPr>
              <w:sdtEndPr/>
              <w:sdtContent>
                <w:r w:rsidR="00682EC8" w:rsidRPr="000220BB">
                  <w:rPr>
                    <w:lang w:bidi="es-ES"/>
                  </w:rPr>
                  <w:t>el título va aquí</w:t>
                </w:r>
              </w:sdtContent>
            </w:sdt>
          </w:p>
          <w:sdt>
            <w:sdtPr>
              <w:id w:val="-865590098"/>
              <w:placeholder>
                <w:docPart w:val="F930F9EE7FAA4FDB83C4357587A4028A"/>
              </w:placeholder>
              <w:temporary/>
              <w:showingPlcHdr/>
              <w15:appearance w15:val="hidden"/>
            </w:sdtPr>
            <w:sdtEndPr/>
            <w:sdtContent>
              <w:p w14:paraId="19C1C999" w14:textId="77777777" w:rsidR="00682EC8" w:rsidRPr="000220BB" w:rsidRDefault="003E3262" w:rsidP="00A50BCD">
                <w:pPr>
                  <w:pStyle w:val="Ttulo2"/>
                </w:pPr>
                <w:r w:rsidRPr="000220BB">
                  <w:rPr>
                    <w:lang w:bidi="es-ES"/>
                  </w:rPr>
                  <w:t>EL SUBTÍTULO VA AQUÍ</w:t>
                </w:r>
              </w:p>
            </w:sdtContent>
          </w:sdt>
          <w:sdt>
            <w:sdtPr>
              <w:id w:val="-1779476974"/>
              <w:placeholder>
                <w:docPart w:val="35585DD3195348EBB91F842E33D8943D"/>
              </w:placeholder>
              <w:temporary/>
              <w:showingPlcHdr/>
              <w15:appearance w15:val="hidden"/>
            </w:sdtPr>
            <w:sdtEndPr/>
            <w:sdtContent>
              <w:p w14:paraId="3A5F9FFD" w14:textId="77777777" w:rsidR="00682EC8" w:rsidRPr="000220BB" w:rsidRDefault="00682EC8" w:rsidP="00A50BCD">
                <w:r w:rsidRPr="000220BB">
                  <w:rPr>
                    <w:lang w:bidi="es-ES"/>
                  </w:rPr>
                  <w:t>Este es un lugar para colocar una historia principal, la introducción al boletín o cualquier cosa que quiera resaltar. Este es un lugar para un artículo principal del boletín digno de la primera página.</w:t>
                </w:r>
              </w:p>
              <w:p w14:paraId="0189899A" w14:textId="77777777" w:rsidR="00682EC8" w:rsidRPr="000220BB" w:rsidRDefault="00682EC8" w:rsidP="00A50BCD">
                <w:r w:rsidRPr="000220BB">
                  <w:rPr>
                    <w:lang w:bidi="es-ES"/>
                  </w:rPr>
                  <w:t>En este ejemplo de plantilla, encontrará algunas sugerencias sobre cómo personalizar este documento cambiando imágenes, actualizando los colores y texto, etc. ¡Manos a la obra!</w:t>
                </w:r>
              </w:p>
            </w:sdtContent>
          </w:sdt>
        </w:tc>
      </w:tr>
    </w:tbl>
    <w:p w14:paraId="3AFED179" w14:textId="77777777" w:rsidR="00011B82" w:rsidRPr="000220BB" w:rsidRDefault="00011B82" w:rsidP="00682EC8">
      <w:pPr>
        <w:pStyle w:val="Sinespaciado"/>
        <w:rPr>
          <w:sz w:val="16"/>
        </w:rPr>
      </w:pPr>
      <w:r w:rsidRPr="000220BB">
        <w:rPr>
          <w:sz w:val="16"/>
          <w:lang w:bidi="es-ES"/>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rsidRPr="000220BB" w14:paraId="2ADBFD16" w14:textId="77777777" w:rsidTr="00F86647">
        <w:trPr>
          <w:cantSplit/>
          <w:trHeight w:val="5670"/>
        </w:trPr>
        <w:tc>
          <w:tcPr>
            <w:tcW w:w="5220" w:type="dxa"/>
            <w:gridSpan w:val="2"/>
          </w:tcPr>
          <w:p w14:paraId="5CB6D08E" w14:textId="77777777" w:rsidR="00FF4560" w:rsidRPr="000220BB" w:rsidRDefault="00FF4560" w:rsidP="00F86647">
            <w:pPr>
              <w:pStyle w:val="Imagen"/>
            </w:pPr>
            <w:r w:rsidRPr="000220BB">
              <w:rPr>
                <w:lang w:bidi="es-ES"/>
              </w:rPr>
              <w:lastRenderedPageBreak/>
              <mc:AlternateContent>
                <mc:Choice Requires="wps">
                  <w:drawing>
                    <wp:inline distT="0" distB="0" distL="0" distR="0" wp14:anchorId="18442032" wp14:editId="0893E19A">
                      <wp:extent cx="3200400" cy="3461385"/>
                      <wp:effectExtent l="0" t="0" r="0" b="5715"/>
                      <wp:docPr id="54" name="Rectángulo 54" descr="paisaje urbano" title="paisaje urb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0B0CD0" id="Rectángulo 54" o:spid="_x0000_s1026" alt="Título: paisaje urbano - Descripción: paisaje urbano"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" stroked="f" strokeweight="1pt">
                      <v:fill r:id="rId13" o:title="paisaje urbano" recolor="t" rotate="t" type="frame"/>
                      <o:lock v:ext="edit" aspectratio="t"/>
                      <w10:anchorlock/>
                    </v:rect>
                  </w:pict>
                </mc:Fallback>
              </mc:AlternateContent>
            </w:r>
          </w:p>
        </w:tc>
        <w:tc>
          <w:tcPr>
            <w:tcW w:w="270" w:type="dxa"/>
          </w:tcPr>
          <w:p w14:paraId="6C6BC594" w14:textId="77777777" w:rsidR="00FF4560" w:rsidRPr="000220BB" w:rsidRDefault="00FF4560" w:rsidP="000871A1">
            <w:pPr>
              <w:pStyle w:val="Sinespaciado"/>
            </w:pPr>
          </w:p>
        </w:tc>
        <w:tc>
          <w:tcPr>
            <w:tcW w:w="6030" w:type="dxa"/>
          </w:tcPr>
          <w:sdt>
            <w:sdtPr>
              <w:id w:val="272377497"/>
              <w:placeholder>
                <w:docPart w:val="B917EBAF0BA0432597317E20AFA0F7E9"/>
              </w:placeholder>
              <w:temporary/>
              <w:showingPlcHdr/>
              <w15:appearance w15:val="hidden"/>
            </w:sdtPr>
            <w:sdtEndPr/>
            <w:sdtContent>
              <w:p w14:paraId="7D87B17A" w14:textId="77777777" w:rsidR="00FF4560" w:rsidRPr="000220BB" w:rsidRDefault="00FF4560" w:rsidP="00A50BCD">
                <w:pPr>
                  <w:pStyle w:val="Ttulo1"/>
                </w:pPr>
                <w:r w:rsidRPr="000220BB">
                  <w:rPr>
                    <w:lang w:bidi="es-ES"/>
                  </w:rPr>
                  <w:t>EL TÍTULO VA AQUÍ</w:t>
                </w:r>
              </w:p>
            </w:sdtContent>
          </w:sdt>
          <w:sdt>
            <w:sdtPr>
              <w:id w:val="-769694923"/>
              <w:placeholder>
                <w:docPart w:val="20AD552E697244C7B41299E0A4CAEF07"/>
              </w:placeholder>
              <w:temporary/>
              <w:showingPlcHdr/>
              <w15:appearance w15:val="hidden"/>
            </w:sdtPr>
            <w:sdtEndPr/>
            <w:sdtContent>
              <w:p w14:paraId="59B0991E" w14:textId="77777777" w:rsidR="00FF4560" w:rsidRPr="000220BB" w:rsidRDefault="00FF4560" w:rsidP="00A50BCD">
                <w:pPr>
                  <w:pStyle w:val="Ttulo2"/>
                </w:pPr>
                <w:r w:rsidRPr="000220BB">
                  <w:rPr>
                    <w:lang w:bidi="es-ES"/>
                  </w:rPr>
                  <w:t>EL SUBTÍTULO VA AQUÍ</w:t>
                </w:r>
              </w:p>
            </w:sdtContent>
          </w:sdt>
          <w:sdt>
            <w:sdtPr>
              <w:id w:val="2117710558"/>
              <w:placeholder>
                <w:docPart w:val="4A2A501A584F403289ADBE6AFE5C4D5E"/>
              </w:placeholder>
              <w:temporary/>
              <w:showingPlcHdr/>
              <w15:appearance w15:val="hidden"/>
            </w:sdtPr>
            <w:sdtEndPr/>
            <w:sdtContent>
              <w:p w14:paraId="66EF0137" w14:textId="77777777" w:rsidR="00800598" w:rsidRPr="000220BB" w:rsidRDefault="00800598" w:rsidP="00800598">
                <w:r w:rsidRPr="000220BB">
                  <w:rPr>
                    <w:lang w:bidi="es-ES"/>
                  </w:rPr>
                  <w:t>Creemos que el diseño de este boletín es genial tal cual. Pero, si no está de acuerdo, puede personalizarlo realizando algunos ajustes menores al diseño. Hay sugerencias sobre la actualización de características específicas disponibles en este texto de ejemplo.</w:t>
                </w:r>
              </w:p>
              <w:p w14:paraId="7A0E9BB4" w14:textId="77777777" w:rsidR="00800598" w:rsidRPr="000220BB" w:rsidRDefault="00800598" w:rsidP="00800598">
                <w:r w:rsidRPr="000220BB">
                  <w:rPr>
                    <w:lang w:bidi="es-ES"/>
                  </w:rPr>
                  <w:t>Para cambiar el texto de este documento, haga clic en el bloque de texto que desee actualizar. El formato ya se ha programado para facilitar su modificación.</w:t>
                </w:r>
              </w:p>
              <w:p w14:paraId="1D784AD8" w14:textId="77777777" w:rsidR="00FF4560" w:rsidRPr="000220BB" w:rsidRDefault="00307A0A" w:rsidP="00307A0A">
                <w:r w:rsidRPr="000220BB">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sdtContent>
          </w:sdt>
        </w:tc>
      </w:tr>
      <w:tr w:rsidR="00FF4560" w:rsidRPr="000220BB" w14:paraId="6CF37848" w14:textId="77777777" w:rsidTr="00A01FE5">
        <w:trPr>
          <w:trHeight w:val="450"/>
        </w:trPr>
        <w:tc>
          <w:tcPr>
            <w:tcW w:w="2880" w:type="dxa"/>
            <w:vAlign w:val="bottom"/>
          </w:tcPr>
          <w:p w14:paraId="54890CCF" w14:textId="77777777" w:rsidR="00FF4560" w:rsidRPr="000220BB" w:rsidRDefault="00FF4560" w:rsidP="000871A1">
            <w:pPr>
              <w:pStyle w:val="Sinespaciado"/>
            </w:pPr>
          </w:p>
        </w:tc>
        <w:tc>
          <w:tcPr>
            <w:tcW w:w="2610" w:type="dxa"/>
            <w:gridSpan w:val="2"/>
            <w:vAlign w:val="bottom"/>
          </w:tcPr>
          <w:p w14:paraId="28BD368B" w14:textId="77777777" w:rsidR="00FF4560" w:rsidRPr="000220BB" w:rsidRDefault="00FF4560" w:rsidP="000871A1">
            <w:pPr>
              <w:pStyle w:val="Sinespaciado"/>
            </w:pPr>
          </w:p>
        </w:tc>
        <w:tc>
          <w:tcPr>
            <w:tcW w:w="6030" w:type="dxa"/>
            <w:vMerge w:val="restart"/>
            <w:vAlign w:val="center"/>
          </w:tcPr>
          <w:p w14:paraId="7DE24810" w14:textId="77777777" w:rsidR="00FF4560" w:rsidRPr="000220BB" w:rsidRDefault="00FF4560" w:rsidP="00A01FE5">
            <w:pPr>
              <w:pStyle w:val="Sinespaciado"/>
              <w:jc w:val="left"/>
            </w:pPr>
            <w:r w:rsidRPr="000220BB">
              <w:rPr>
                <w:noProof/>
                <w:lang w:bidi="es-ES"/>
              </w:rPr>
              <mc:AlternateContent>
                <mc:Choice Requires="wpg">
                  <w:drawing>
                    <wp:inline distT="0" distB="0" distL="0" distR="0" wp14:anchorId="2C4296B5" wp14:editId="119C555B">
                      <wp:extent cx="3533167" cy="1899862"/>
                      <wp:effectExtent l="19050" t="0" r="0" b="24765"/>
                      <wp:docPr id="55" name="Grupo 55" descr="Objetos de diseño de la segunda página"/>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ágono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ágono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ágono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ágono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62EAF9" id="Grupo 55" o:spid="_x0000_s1026" alt="Objetos de diseño de la segunda página"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">
                      <v:shape id="Hexágono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ágono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ágono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ágono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0220BB" w14:paraId="232D9D0D" w14:textId="77777777" w:rsidTr="00FF4560">
        <w:trPr>
          <w:trHeight w:val="68"/>
        </w:trPr>
        <w:tc>
          <w:tcPr>
            <w:tcW w:w="2880" w:type="dxa"/>
            <w:shd w:val="clear" w:color="auto" w:fill="000000" w:themeFill="text1"/>
            <w:vAlign w:val="bottom"/>
          </w:tcPr>
          <w:p w14:paraId="535A66B4" w14:textId="77777777" w:rsidR="00FF4560" w:rsidRPr="000220BB" w:rsidRDefault="00FF4560" w:rsidP="000871A1">
            <w:pPr>
              <w:pStyle w:val="Sinespaciado"/>
              <w:rPr>
                <w:sz w:val="8"/>
              </w:rPr>
            </w:pPr>
          </w:p>
        </w:tc>
        <w:tc>
          <w:tcPr>
            <w:tcW w:w="2610" w:type="dxa"/>
            <w:gridSpan w:val="2"/>
            <w:vAlign w:val="bottom"/>
          </w:tcPr>
          <w:p w14:paraId="4E22EDAB" w14:textId="77777777" w:rsidR="00FF4560" w:rsidRPr="000220BB" w:rsidRDefault="00FF4560" w:rsidP="000871A1">
            <w:pPr>
              <w:pStyle w:val="Sinespaciado"/>
              <w:rPr>
                <w:sz w:val="8"/>
              </w:rPr>
            </w:pPr>
          </w:p>
        </w:tc>
        <w:tc>
          <w:tcPr>
            <w:tcW w:w="6030" w:type="dxa"/>
            <w:vMerge/>
            <w:vAlign w:val="bottom"/>
          </w:tcPr>
          <w:p w14:paraId="2D0490A4" w14:textId="77777777" w:rsidR="00FF4560" w:rsidRPr="000220BB" w:rsidRDefault="00FF4560" w:rsidP="000871A1">
            <w:pPr>
              <w:pStyle w:val="Sinespaciado"/>
              <w:rPr>
                <w:sz w:val="8"/>
              </w:rPr>
            </w:pPr>
          </w:p>
        </w:tc>
      </w:tr>
      <w:tr w:rsidR="00FF4560" w:rsidRPr="000220BB" w14:paraId="7B5690A5" w14:textId="77777777" w:rsidTr="00FF4560">
        <w:trPr>
          <w:trHeight w:val="918"/>
        </w:trPr>
        <w:tc>
          <w:tcPr>
            <w:tcW w:w="5220" w:type="dxa"/>
            <w:gridSpan w:val="2"/>
            <w:vAlign w:val="bottom"/>
          </w:tcPr>
          <w:p w14:paraId="27EEBB6A" w14:textId="77777777" w:rsidR="00FF4560" w:rsidRPr="000220BB" w:rsidRDefault="00FF4560" w:rsidP="00FF4560"/>
        </w:tc>
        <w:tc>
          <w:tcPr>
            <w:tcW w:w="270" w:type="dxa"/>
            <w:vAlign w:val="bottom"/>
          </w:tcPr>
          <w:p w14:paraId="0C98941F" w14:textId="77777777" w:rsidR="00FF4560" w:rsidRPr="000220BB" w:rsidRDefault="00FF4560" w:rsidP="00FF4560"/>
        </w:tc>
        <w:tc>
          <w:tcPr>
            <w:tcW w:w="6030" w:type="dxa"/>
            <w:vMerge/>
            <w:vAlign w:val="bottom"/>
          </w:tcPr>
          <w:p w14:paraId="54772F18" w14:textId="77777777" w:rsidR="00FF4560" w:rsidRPr="000220BB" w:rsidRDefault="00FF4560" w:rsidP="000871A1"/>
        </w:tc>
      </w:tr>
      <w:tr w:rsidR="00FF4560" w:rsidRPr="000220BB" w14:paraId="349D37D6" w14:textId="77777777" w:rsidTr="00A01FE5">
        <w:trPr>
          <w:trHeight w:val="1692"/>
        </w:trPr>
        <w:tc>
          <w:tcPr>
            <w:tcW w:w="5220" w:type="dxa"/>
            <w:gridSpan w:val="2"/>
            <w:vMerge w:val="restart"/>
          </w:tcPr>
          <w:p w14:paraId="42F7FD7B" w14:textId="77777777" w:rsidR="00FF4560" w:rsidRPr="000220BB" w:rsidRDefault="00FF4560" w:rsidP="00F86647">
            <w:pPr>
              <w:pStyle w:val="Imagen"/>
            </w:pPr>
            <w:r w:rsidRPr="000220BB">
              <w:rPr>
                <w:lang w:bidi="es-ES"/>
              </w:rPr>
              <mc:AlternateContent>
                <mc:Choice Requires="wps">
                  <w:drawing>
                    <wp:inline distT="0" distB="0" distL="0" distR="0" wp14:anchorId="35832EFE" wp14:editId="04AEA330">
                      <wp:extent cx="3200400" cy="4686301"/>
                      <wp:effectExtent l="0" t="0" r="0" b="0"/>
                      <wp:docPr id="64" name="Rectángulo 64" descr="Edificio abstracto" title="Edificio abstrac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3130E" id="Rectángulo 64" o:spid="_x0000_s1026" alt="Título: Edificio abstracto - Descripción: Edificio abstracto"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&#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" stroked="f" strokeweight="1pt">
                      <v:fill r:id="rId15" o:title="Edificio abstracto" recolor="t" rotate="t" type="frame"/>
                      <o:lock v:ext="edit" aspectratio="t"/>
                      <w10:anchorlock/>
                    </v:rect>
                  </w:pict>
                </mc:Fallback>
              </mc:AlternateContent>
            </w:r>
          </w:p>
        </w:tc>
        <w:tc>
          <w:tcPr>
            <w:tcW w:w="270" w:type="dxa"/>
            <w:vAlign w:val="bottom"/>
          </w:tcPr>
          <w:p w14:paraId="3EC4351F" w14:textId="77777777" w:rsidR="00FF4560" w:rsidRPr="000220BB" w:rsidRDefault="00FF4560" w:rsidP="00FF4560"/>
        </w:tc>
        <w:tc>
          <w:tcPr>
            <w:tcW w:w="6030" w:type="dxa"/>
            <w:vMerge/>
            <w:vAlign w:val="bottom"/>
          </w:tcPr>
          <w:p w14:paraId="0836AD26" w14:textId="77777777" w:rsidR="00FF4560" w:rsidRPr="000220BB" w:rsidRDefault="00FF4560" w:rsidP="000871A1"/>
        </w:tc>
      </w:tr>
      <w:tr w:rsidR="00FF4560" w:rsidRPr="000220BB" w14:paraId="614E7D3E" w14:textId="77777777" w:rsidTr="00F86647">
        <w:trPr>
          <w:trHeight w:val="5310"/>
        </w:trPr>
        <w:tc>
          <w:tcPr>
            <w:tcW w:w="5220" w:type="dxa"/>
            <w:gridSpan w:val="2"/>
            <w:vMerge/>
          </w:tcPr>
          <w:p w14:paraId="0E73ECF4" w14:textId="77777777" w:rsidR="00FF4560" w:rsidRPr="000220BB" w:rsidRDefault="00FF4560" w:rsidP="000871A1"/>
        </w:tc>
        <w:tc>
          <w:tcPr>
            <w:tcW w:w="270" w:type="dxa"/>
          </w:tcPr>
          <w:p w14:paraId="105608D0" w14:textId="77777777" w:rsidR="00FF4560" w:rsidRPr="000220BB" w:rsidRDefault="00FF4560" w:rsidP="000871A1"/>
        </w:tc>
        <w:tc>
          <w:tcPr>
            <w:tcW w:w="6030" w:type="dxa"/>
          </w:tcPr>
          <w:sdt>
            <w:sdtPr>
              <w:id w:val="-992953656"/>
              <w:placeholder>
                <w:docPart w:val="AEF7140AC7544695B339C929E04D4949"/>
              </w:placeholder>
              <w:temporary/>
              <w:showingPlcHdr/>
              <w15:appearance w15:val="hidden"/>
            </w:sdtPr>
            <w:sdtEndPr/>
            <w:sdtContent>
              <w:p w14:paraId="4F9CC191" w14:textId="77777777" w:rsidR="00FF4560" w:rsidRPr="000220BB" w:rsidRDefault="00FF4560" w:rsidP="00A01FE5">
                <w:pPr>
                  <w:pStyle w:val="Ttulo1"/>
                </w:pPr>
                <w:r w:rsidRPr="000220BB">
                  <w:rPr>
                    <w:lang w:bidi="es-ES"/>
                  </w:rPr>
                  <w:t>EL TÍTULO VA AQUÍ</w:t>
                </w:r>
              </w:p>
            </w:sdtContent>
          </w:sdt>
          <w:sdt>
            <w:sdtPr>
              <w:id w:val="-1889175546"/>
              <w:placeholder>
                <w:docPart w:val="DE24EAAA02974AC39503F3ADDCACA9FD"/>
              </w:placeholder>
              <w:temporary/>
              <w:showingPlcHdr/>
              <w15:appearance w15:val="hidden"/>
            </w:sdtPr>
            <w:sdtEndPr/>
            <w:sdtContent>
              <w:p w14:paraId="4BBAC5BF" w14:textId="77777777" w:rsidR="00FF4560" w:rsidRPr="000220BB" w:rsidRDefault="00FF4560" w:rsidP="00A50BCD">
                <w:pPr>
                  <w:pStyle w:val="Ttulo2"/>
                </w:pPr>
                <w:r w:rsidRPr="000220BB">
                  <w:rPr>
                    <w:lang w:bidi="es-ES"/>
                  </w:rPr>
                  <w:t>EL SUBTÍTULO VA AQUÍ</w:t>
                </w:r>
              </w:p>
            </w:sdtContent>
          </w:sdt>
          <w:sdt>
            <w:sdtPr>
              <w:id w:val="-815338251"/>
              <w:placeholder>
                <w:docPart w:val="0F5FD35C68F143F79932ED7FA9153AEC"/>
              </w:placeholder>
              <w:temporary/>
              <w:showingPlcHdr/>
              <w15:appearance w15:val="hidden"/>
            </w:sdtPr>
            <w:sdtEndPr/>
            <w:sdtContent>
              <w:p w14:paraId="574103B5" w14:textId="77777777" w:rsidR="00307A0A" w:rsidRPr="000220BB" w:rsidRDefault="00307A0A" w:rsidP="00307A0A">
                <w:r w:rsidRPr="000220BB">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p w14:paraId="74380FFE" w14:textId="77777777" w:rsidR="00307A0A" w:rsidRPr="000220BB" w:rsidRDefault="00307A0A" w:rsidP="00307A0A">
                <w:r w:rsidRPr="000220BB">
                  <w:rPr>
                    <w:lang w:bidi="es-ES"/>
                  </w:rPr>
                  <w:t>¿Tiene otras imágenes que quiere usar? Es sencillo reemplazar cualquiera de las imágenes de este folleto. Haga clic en la imagen que desea cambiar. Algunas imágenes pueden necesitar un clic adicional, ya que son parte de un grupo de imágenes. Continúe haciendo clic hasta que los controladores de selección estén alrededor de la imagen que quiera reemplazar.</w:t>
                </w:r>
              </w:p>
              <w:p w14:paraId="25CA69ED" w14:textId="77777777" w:rsidR="00FF4560" w:rsidRPr="000220BB" w:rsidRDefault="00307A0A" w:rsidP="00307A0A">
                <w:r w:rsidRPr="000220BB">
                  <w:rPr>
                    <w:lang w:bidi="es-ES"/>
                  </w:rPr>
                  <w:t>Cuando seleccione la imagen que desea reemplazar, puede seleccionar "Cambiar imagen" en el menú de acceso directo, o haga clic en la opción "Relleno" y elija la opción para "Imagen".</w:t>
                </w:r>
              </w:p>
            </w:sdtContent>
          </w:sdt>
        </w:tc>
      </w:tr>
    </w:tbl>
    <w:p w14:paraId="1B278CB1" w14:textId="77777777" w:rsidR="00FF4560" w:rsidRPr="000220BB" w:rsidRDefault="00FF4560">
      <w:r w:rsidRPr="000220BB">
        <w:rPr>
          <w:lang w:bidi="es-ES"/>
        </w:rPr>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rsidRPr="000220BB" w14:paraId="14756C01" w14:textId="77777777" w:rsidTr="005A1FC5">
        <w:trPr>
          <w:cantSplit/>
          <w:trHeight w:val="4680"/>
        </w:trPr>
        <w:tc>
          <w:tcPr>
            <w:tcW w:w="6750" w:type="dxa"/>
            <w:gridSpan w:val="2"/>
          </w:tcPr>
          <w:p w14:paraId="574D1B9F" w14:textId="77777777" w:rsidR="005A1FC5" w:rsidRPr="000220BB" w:rsidRDefault="005A1FC5" w:rsidP="00F86647">
            <w:pPr>
              <w:pStyle w:val="Imagen"/>
            </w:pPr>
            <w:r w:rsidRPr="000220BB">
              <w:rPr>
                <w:lang w:bidi="es-ES"/>
              </w:rPr>
              <w:lastRenderedPageBreak/>
              <mc:AlternateContent>
                <mc:Choice Requires="wpg">
                  <w:drawing>
                    <wp:inline distT="0" distB="0" distL="0" distR="0" wp14:anchorId="3AB724E8" wp14:editId="1F0FA22A">
                      <wp:extent cx="4132580" cy="5481320"/>
                      <wp:effectExtent l="0" t="0" r="1270" b="5080"/>
                      <wp:docPr id="73" name="Grupo 73" descr="Imagen y elementos para énfasis de la tercera página"/>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tángulo 74" descr="Edificio abstracto" title="Edificio abstracto"/>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upo 75"/>
                              <wpg:cNvGrpSpPr/>
                              <wpg:grpSpPr>
                                <a:xfrm rot="10800000">
                                  <a:off x="137160" y="2423160"/>
                                  <a:ext cx="3344091" cy="2792620"/>
                                  <a:chOff x="-263394" y="-586744"/>
                                  <a:chExt cx="4708162" cy="3932215"/>
                                </a:xfrm>
                              </wpg:grpSpPr>
                              <wps:wsp>
                                <wps:cNvPr id="76" name="Hexágono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ágono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6561A9C" id="Grupo 73" o:spid="_x0000_s1026" alt="Imagen y elementos para énfasis de la tercera página"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">
                      <v:rect id="Rectángulo 74" o:spid="_x0000_s1027" alt="Edificio abstracto"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Edificio abstracto" recolor="t" rotate="t" type="frame"/>
                      </v:rect>
                      <v:group id="Grupo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Hexágono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Hexágono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44297AE1" w14:textId="77777777" w:rsidR="005A1FC5" w:rsidRPr="000220BB" w:rsidRDefault="005A1FC5" w:rsidP="000871A1">
            <w:pPr>
              <w:pStyle w:val="Sinespaciado"/>
            </w:pPr>
          </w:p>
        </w:tc>
        <w:tc>
          <w:tcPr>
            <w:tcW w:w="4500" w:type="dxa"/>
          </w:tcPr>
          <w:sdt>
            <w:sdtPr>
              <w:id w:val="357247148"/>
              <w:placeholder>
                <w:docPart w:val="733203691CAC41C291859BBBD3394D9B"/>
              </w:placeholder>
              <w:temporary/>
              <w:showingPlcHdr/>
              <w15:appearance w15:val="hidden"/>
            </w:sdtPr>
            <w:sdtEndPr/>
            <w:sdtContent>
              <w:p w14:paraId="065BD498" w14:textId="77777777" w:rsidR="005A1FC5" w:rsidRPr="000220BB" w:rsidRDefault="005A1FC5" w:rsidP="00A50BCD">
                <w:pPr>
                  <w:pStyle w:val="Ttulo1"/>
                </w:pPr>
                <w:r w:rsidRPr="000220BB">
                  <w:rPr>
                    <w:lang w:bidi="es-ES"/>
                  </w:rPr>
                  <w:t>EL TÍTULO VA AQUÍ</w:t>
                </w:r>
              </w:p>
            </w:sdtContent>
          </w:sdt>
          <w:sdt>
            <w:sdtPr>
              <w:id w:val="1624494678"/>
              <w:placeholder>
                <w:docPart w:val="F4F18794A2294390B4EA7FB640E38DBE"/>
              </w:placeholder>
              <w:temporary/>
              <w:showingPlcHdr/>
              <w15:appearance w15:val="hidden"/>
            </w:sdtPr>
            <w:sdtEndPr/>
            <w:sdtContent>
              <w:p w14:paraId="0BF7904E" w14:textId="77777777" w:rsidR="005A1FC5" w:rsidRPr="000220BB" w:rsidRDefault="005A1FC5" w:rsidP="00A50BCD">
                <w:pPr>
                  <w:pStyle w:val="Ttulo2"/>
                </w:pPr>
                <w:r w:rsidRPr="000220BB">
                  <w:rPr>
                    <w:lang w:bidi="es-ES"/>
                  </w:rPr>
                  <w:t>EL SUBTÍTULO VA AQUÍ</w:t>
                </w:r>
              </w:p>
            </w:sdtContent>
          </w:sdt>
          <w:sdt>
            <w:sdtPr>
              <w:id w:val="-241336646"/>
              <w:placeholder>
                <w:docPart w:val="490C787220F64F0B90EC142B8A01D79C"/>
              </w:placeholder>
              <w:temporary/>
              <w:showingPlcHdr/>
              <w15:appearance w15:val="hidden"/>
            </w:sdtPr>
            <w:sdtEndPr/>
            <w:sdtContent>
              <w:p w14:paraId="3367C5F2" w14:textId="77777777" w:rsidR="00307A0A" w:rsidRPr="000220BB" w:rsidRDefault="00307A0A" w:rsidP="00307A0A">
                <w:r w:rsidRPr="000220BB">
                  <w:rPr>
                    <w:lang w:bidi="es-ES"/>
                  </w:rPr>
                  <w:t>De misma manera que cambia los colores, puede actualizar fácilmente las fuentes de todo el documento. En la pestaña Diseño, elija una combinación de fuentes que se ajuste a su gusto.</w:t>
                </w:r>
              </w:p>
              <w:p w14:paraId="2F21A4F0" w14:textId="77777777" w:rsidR="00307A0A" w:rsidRPr="000220BB" w:rsidRDefault="00307A0A" w:rsidP="00307A0A">
                <w:r w:rsidRPr="000220BB">
                  <w:rPr>
                    <w:lang w:bidi="es-ES"/>
                  </w:rPr>
                  <w:t>Restablezca el tema para restaurar la plantilla al estado original.</w:t>
                </w:r>
              </w:p>
              <w:p w14:paraId="38C164BA" w14:textId="77777777" w:rsidR="00307A0A" w:rsidRPr="000220BB" w:rsidRDefault="00307A0A" w:rsidP="00307A0A">
                <w:r w:rsidRPr="000220BB">
                  <w:rPr>
                    <w:lang w:bidi="es-ES"/>
                  </w:rPr>
                  <w:t>Para cambiar el texto de este documento, haga clic en el bloque de texto que desee actualizar. El formato ya se ha programado para facilitar su modificación.</w:t>
                </w:r>
              </w:p>
              <w:p w14:paraId="6E420FBB" w14:textId="77777777" w:rsidR="00307A0A" w:rsidRPr="000220BB" w:rsidRDefault="00307A0A" w:rsidP="00307A0A">
                <w:r w:rsidRPr="000220BB">
                  <w:rPr>
                    <w:lang w:bidi="es-ES"/>
                  </w:rPr>
                  <w:t>En este panel, puede resaltar aún más información sobre su organización. Diga al público por qué es la mejor. ¡Deje a un lado la timidez! Comparta, explique y díganos lo que hace que su empresa sea tan importante.</w:t>
                </w:r>
              </w:p>
              <w:p w14:paraId="776262CE" w14:textId="77777777" w:rsidR="005A1FC5" w:rsidRPr="000220BB" w:rsidRDefault="00307A0A" w:rsidP="00307A0A">
                <w:r w:rsidRPr="000220BB">
                  <w:rPr>
                    <w:lang w:bidi="es-ES"/>
                  </w:rPr>
                  <w:t>Puede ajustarse una gran cantidad de texto en cualquiera de estos paneles. Haga clic en los marcadores de posición y agregue su propio texto.</w:t>
                </w:r>
              </w:p>
            </w:sdtContent>
          </w:sdt>
        </w:tc>
      </w:tr>
      <w:tr w:rsidR="005A1FC5" w:rsidRPr="000220BB" w14:paraId="302913DC" w14:textId="77777777" w:rsidTr="005A1FC5">
        <w:trPr>
          <w:trHeight w:val="180"/>
        </w:trPr>
        <w:tc>
          <w:tcPr>
            <w:tcW w:w="2880" w:type="dxa"/>
            <w:vAlign w:val="bottom"/>
          </w:tcPr>
          <w:p w14:paraId="77BD1CE1" w14:textId="77777777" w:rsidR="005A1FC5" w:rsidRPr="000220BB" w:rsidRDefault="005A1FC5" w:rsidP="000871A1">
            <w:pPr>
              <w:pStyle w:val="Sinespaciado"/>
              <w:rPr>
                <w:sz w:val="8"/>
              </w:rPr>
            </w:pPr>
          </w:p>
        </w:tc>
        <w:tc>
          <w:tcPr>
            <w:tcW w:w="4140" w:type="dxa"/>
            <w:gridSpan w:val="2"/>
            <w:vAlign w:val="bottom"/>
          </w:tcPr>
          <w:p w14:paraId="2D09DE9F" w14:textId="77777777" w:rsidR="005A1FC5" w:rsidRPr="000220BB" w:rsidRDefault="005A1FC5" w:rsidP="000871A1">
            <w:pPr>
              <w:pStyle w:val="Sinespaciado"/>
              <w:rPr>
                <w:sz w:val="8"/>
              </w:rPr>
            </w:pPr>
          </w:p>
        </w:tc>
        <w:tc>
          <w:tcPr>
            <w:tcW w:w="4500" w:type="dxa"/>
            <w:vMerge w:val="restart"/>
            <w:vAlign w:val="center"/>
          </w:tcPr>
          <w:p w14:paraId="6EAE4F67" w14:textId="77777777" w:rsidR="005A1FC5" w:rsidRPr="000220BB" w:rsidRDefault="005A1FC5" w:rsidP="005A1FC5">
            <w:pPr>
              <w:pStyle w:val="Sinespaciado"/>
              <w:rPr>
                <w:sz w:val="8"/>
              </w:rPr>
            </w:pPr>
          </w:p>
        </w:tc>
      </w:tr>
      <w:tr w:rsidR="005A1FC5" w:rsidRPr="000220BB" w14:paraId="770A7037" w14:textId="77777777" w:rsidTr="005A1FC5">
        <w:trPr>
          <w:trHeight w:val="68"/>
        </w:trPr>
        <w:tc>
          <w:tcPr>
            <w:tcW w:w="2880" w:type="dxa"/>
            <w:shd w:val="clear" w:color="auto" w:fill="000000" w:themeFill="text1"/>
            <w:vAlign w:val="bottom"/>
          </w:tcPr>
          <w:p w14:paraId="32EBB910" w14:textId="77777777" w:rsidR="005A1FC5" w:rsidRPr="000220BB" w:rsidRDefault="005A1FC5" w:rsidP="000871A1">
            <w:pPr>
              <w:pStyle w:val="Sinespaciado"/>
              <w:rPr>
                <w:sz w:val="8"/>
              </w:rPr>
            </w:pPr>
          </w:p>
        </w:tc>
        <w:tc>
          <w:tcPr>
            <w:tcW w:w="4140" w:type="dxa"/>
            <w:gridSpan w:val="2"/>
            <w:vAlign w:val="bottom"/>
          </w:tcPr>
          <w:p w14:paraId="182761FF" w14:textId="77777777" w:rsidR="005A1FC5" w:rsidRPr="000220BB" w:rsidRDefault="005A1FC5" w:rsidP="000871A1">
            <w:pPr>
              <w:pStyle w:val="Sinespaciado"/>
              <w:rPr>
                <w:sz w:val="8"/>
              </w:rPr>
            </w:pPr>
          </w:p>
        </w:tc>
        <w:tc>
          <w:tcPr>
            <w:tcW w:w="4500" w:type="dxa"/>
            <w:vMerge/>
            <w:vAlign w:val="bottom"/>
          </w:tcPr>
          <w:p w14:paraId="39E73C8B" w14:textId="77777777" w:rsidR="005A1FC5" w:rsidRPr="000220BB" w:rsidRDefault="005A1FC5" w:rsidP="000871A1">
            <w:pPr>
              <w:pStyle w:val="Sinespaciado"/>
              <w:rPr>
                <w:sz w:val="8"/>
              </w:rPr>
            </w:pPr>
          </w:p>
        </w:tc>
      </w:tr>
      <w:tr w:rsidR="005A1FC5" w:rsidRPr="000220BB" w14:paraId="286A900E" w14:textId="77777777" w:rsidTr="005A1FC5">
        <w:trPr>
          <w:trHeight w:val="432"/>
        </w:trPr>
        <w:tc>
          <w:tcPr>
            <w:tcW w:w="11520" w:type="dxa"/>
            <w:gridSpan w:val="4"/>
          </w:tcPr>
          <w:sdt>
            <w:sdtPr>
              <w:id w:val="-1067253355"/>
              <w:placeholder>
                <w:docPart w:val="9710FCC77B614ECEA4C7C65CCAED8B81"/>
              </w:placeholder>
              <w:temporary/>
              <w:showingPlcHdr/>
              <w15:appearance w15:val="hidden"/>
            </w:sdtPr>
            <w:sdtEndPr/>
            <w:sdtContent>
              <w:p w14:paraId="667FF85F" w14:textId="77777777" w:rsidR="005A1FC5" w:rsidRPr="000220BB" w:rsidRDefault="005A1FC5" w:rsidP="00A50BCD">
                <w:pPr>
                  <w:pStyle w:val="Ttulo1"/>
                </w:pPr>
                <w:r w:rsidRPr="000220BB">
                  <w:rPr>
                    <w:lang w:bidi="es-ES"/>
                  </w:rPr>
                  <w:t>EL TÍTULO VA AQUÍ</w:t>
                </w:r>
              </w:p>
            </w:sdtContent>
          </w:sdt>
          <w:sdt>
            <w:sdtPr>
              <w:id w:val="1816222904"/>
              <w:placeholder>
                <w:docPart w:val="16DA8F0DE2544D699A8B103E275A9F26"/>
              </w:placeholder>
              <w:temporary/>
              <w:showingPlcHdr/>
              <w15:appearance w15:val="hidden"/>
            </w:sdtPr>
            <w:sdtEndPr/>
            <w:sdtContent>
              <w:p w14:paraId="5668413B" w14:textId="77777777" w:rsidR="005A1FC5" w:rsidRPr="000220BB" w:rsidRDefault="005A1FC5" w:rsidP="00A50BCD">
                <w:pPr>
                  <w:pStyle w:val="Ttulo2"/>
                </w:pPr>
                <w:r w:rsidRPr="000220BB">
                  <w:rPr>
                    <w:lang w:bidi="es-ES"/>
                  </w:rPr>
                  <w:t>EL SUBTÍTULO VA AQUÍ</w:t>
                </w:r>
              </w:p>
            </w:sdtContent>
          </w:sdt>
          <w:sdt>
            <w:sdtPr>
              <w:id w:val="776375080"/>
              <w:placeholder>
                <w:docPart w:val="31F574D009904E3C84482ED89F791663"/>
              </w:placeholder>
              <w:temporary/>
              <w:showingPlcHdr/>
              <w15:appearance w15:val="hidden"/>
            </w:sdtPr>
            <w:sdtEndPr/>
            <w:sdtContent>
              <w:p w14:paraId="789B63C6" w14:textId="77777777" w:rsidR="00307A0A" w:rsidRPr="000220BB" w:rsidRDefault="00307A0A" w:rsidP="00307A0A">
                <w:r w:rsidRPr="000220BB">
                  <w:rPr>
                    <w:lang w:bidi="es-ES"/>
                  </w:rPr>
                  <w:t>Para cambiar el texto de este documento, haga clic en el bloque de texto que desee actualizar. El formato ya se ha programado para facilitar su modificación.</w:t>
                </w:r>
              </w:p>
              <w:p w14:paraId="7C4F9FFB" w14:textId="77777777" w:rsidR="00307A0A" w:rsidRPr="000220BB" w:rsidRDefault="00307A0A" w:rsidP="00307A0A">
                <w:r w:rsidRPr="000220BB">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14:paraId="15B96688" w14:textId="77777777" w:rsidR="00307A0A" w:rsidRPr="000220BB" w:rsidRDefault="00307A0A" w:rsidP="00307A0A">
                <w:r w:rsidRPr="000220BB">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p w14:paraId="049F3D1C" w14:textId="77777777" w:rsidR="00307A0A" w:rsidRPr="000220BB" w:rsidRDefault="00307A0A" w:rsidP="00307A0A">
                <w:r w:rsidRPr="000220BB">
                  <w:rPr>
                    <w:lang w:bidi="es-ES"/>
                  </w:rPr>
                  <w:t>¿Tiene otras imágenes que quiere usar? Es sencillo reemplazar cualquiera de las imágenes de este folleto. Haga clic en la imagen que desea cambiar. Algunas imágenes pueden necesitar un clic adicional, ya que son parte de un grupo de imágenes. Continúe haciendo clic hasta que los controladores de selección estén alrededor de la imagen que quiera reemplazar.</w:t>
                </w:r>
              </w:p>
              <w:p w14:paraId="6BF81C82" w14:textId="77777777" w:rsidR="005A1FC5" w:rsidRPr="000220BB" w:rsidRDefault="00307A0A" w:rsidP="00307A0A">
                <w:r w:rsidRPr="000220BB">
                  <w:rPr>
                    <w:lang w:bidi="es-ES"/>
                  </w:rPr>
                  <w:t>Cuando seleccione la imagen que desea reemplazar, puede seleccionar "Cambiar imagen" en el menú de acceso directo, o haga clic en la opción "Relleno" y elija la opción para "Imagen".</w:t>
                </w:r>
              </w:p>
            </w:sdtContent>
          </w:sdt>
        </w:tc>
      </w:tr>
    </w:tbl>
    <w:p w14:paraId="1B25210F" w14:textId="77777777" w:rsidR="005A1FC5" w:rsidRPr="000220BB" w:rsidRDefault="005A1FC5">
      <w:r w:rsidRPr="000220BB">
        <w:rPr>
          <w:lang w:bidi="es-ES"/>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rsidRPr="000220BB" w14:paraId="03FF1B61" w14:textId="77777777" w:rsidTr="00F86647">
        <w:trPr>
          <w:cantSplit/>
          <w:trHeight w:val="4320"/>
        </w:trPr>
        <w:tc>
          <w:tcPr>
            <w:tcW w:w="11520" w:type="dxa"/>
            <w:gridSpan w:val="3"/>
            <w:vAlign w:val="center"/>
          </w:tcPr>
          <w:p w14:paraId="7A720A39" w14:textId="77777777" w:rsidR="005A1FC5" w:rsidRPr="000220BB" w:rsidRDefault="005A1FC5" w:rsidP="00F86647">
            <w:pPr>
              <w:pStyle w:val="Imagen"/>
            </w:pPr>
            <w:r w:rsidRPr="000220BB">
              <w:rPr>
                <w:lang w:bidi="es-ES"/>
              </w:rPr>
              <w:lastRenderedPageBreak/>
              <mc:AlternateContent>
                <mc:Choice Requires="wpg">
                  <w:drawing>
                    <wp:inline distT="0" distB="0" distL="0" distR="0" wp14:anchorId="35CCDC7B" wp14:editId="0F332F81">
                      <wp:extent cx="7315200" cy="2757170"/>
                      <wp:effectExtent l="0" t="0" r="0" b="5080"/>
                      <wp:docPr id="86" name="Grupo 86" descr="Imagen superior y elementos para énfasis de la cuart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tángulo 87" descr="Vista aérea de los edificios" title="Vista aérea de los edificios"/>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upo 88"/>
                              <wpg:cNvGrpSpPr/>
                              <wpg:grpSpPr>
                                <a:xfrm>
                                  <a:off x="4221480" y="266700"/>
                                  <a:ext cx="2877612" cy="2340244"/>
                                  <a:chOff x="0" y="0"/>
                                  <a:chExt cx="4444768" cy="3614721"/>
                                </a:xfrm>
                              </wpg:grpSpPr>
                              <wps:wsp>
                                <wps:cNvPr id="89" name="Hexágono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ágono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A5B5BE" id="Grupo 86" o:spid="_x0000_s1026" alt="Imagen superior y elementos para énfasis de la cuarta página"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">
                      <o:lock v:ext="edit" aspectratio="t"/>
                      <v:rect id="Rectángulo 87" o:spid="_x0000_s1027" alt="Vista aérea de los edificios"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Vista aérea de los edificios" recolor="t" rotate="t" type="frame"/>
                      </v:rect>
                      <v:group id="Grupo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Hexágono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Hexágono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rsidRPr="000220BB" w14:paraId="7E1953F8" w14:textId="77777777" w:rsidTr="00791F2F">
        <w:trPr>
          <w:trHeight w:val="450"/>
        </w:trPr>
        <w:tc>
          <w:tcPr>
            <w:tcW w:w="10170" w:type="dxa"/>
            <w:vMerge w:val="restart"/>
            <w:vAlign w:val="bottom"/>
          </w:tcPr>
          <w:sdt>
            <w:sdtPr>
              <w:id w:val="-1954394517"/>
              <w:placeholder>
                <w:docPart w:val="4B7F0529C2264CB08F85C380E4030A3C"/>
              </w:placeholder>
              <w:temporary/>
              <w:showingPlcHdr/>
              <w15:appearance w15:val="hidden"/>
            </w:sdtPr>
            <w:sdtEndPr/>
            <w:sdtContent>
              <w:p w14:paraId="6CCA16A7" w14:textId="77777777" w:rsidR="00F86647" w:rsidRPr="000220BB" w:rsidRDefault="00F86647" w:rsidP="00A50BCD">
                <w:pPr>
                  <w:pStyle w:val="Ttulo1"/>
                </w:pPr>
                <w:r w:rsidRPr="000220BB">
                  <w:rPr>
                    <w:lang w:bidi="es-ES"/>
                  </w:rPr>
                  <w:t>EL TÍTULO VA AQUÍ</w:t>
                </w:r>
              </w:p>
            </w:sdtContent>
          </w:sdt>
          <w:sdt>
            <w:sdtPr>
              <w:id w:val="684176650"/>
              <w:placeholder>
                <w:docPart w:val="2302A3FFC266420599D4F2563F23632D"/>
              </w:placeholder>
              <w:temporary/>
              <w:showingPlcHdr/>
              <w15:appearance w15:val="hidden"/>
            </w:sdtPr>
            <w:sdtEndPr/>
            <w:sdtContent>
              <w:p w14:paraId="1FD3EA46" w14:textId="77777777" w:rsidR="00F86647" w:rsidRPr="000220BB" w:rsidRDefault="00F86647" w:rsidP="00A50BCD">
                <w:pPr>
                  <w:pStyle w:val="Ttulo2"/>
                </w:pPr>
                <w:r w:rsidRPr="000220BB">
                  <w:rPr>
                    <w:lang w:bidi="es-ES"/>
                  </w:rPr>
                  <w:t>EL SUBTÍTULO VA AQUÍ</w:t>
                </w:r>
              </w:p>
            </w:sdtContent>
          </w:sdt>
        </w:tc>
        <w:tc>
          <w:tcPr>
            <w:tcW w:w="630" w:type="dxa"/>
            <w:vAlign w:val="center"/>
          </w:tcPr>
          <w:p w14:paraId="1FCF3E99" w14:textId="77777777" w:rsidR="00F86647" w:rsidRPr="000220BB" w:rsidRDefault="00F86647" w:rsidP="000871A1">
            <w:pPr>
              <w:pStyle w:val="Sinespaciado"/>
              <w:jc w:val="left"/>
            </w:pPr>
          </w:p>
        </w:tc>
        <w:tc>
          <w:tcPr>
            <w:tcW w:w="720" w:type="dxa"/>
            <w:vAlign w:val="center"/>
          </w:tcPr>
          <w:p w14:paraId="6CA12BC7" w14:textId="77777777" w:rsidR="00F86647" w:rsidRPr="000220BB" w:rsidRDefault="00F86647" w:rsidP="000871A1">
            <w:pPr>
              <w:pStyle w:val="Sinespaciado"/>
              <w:jc w:val="left"/>
            </w:pPr>
          </w:p>
        </w:tc>
      </w:tr>
      <w:tr w:rsidR="00F86647" w:rsidRPr="000220BB" w14:paraId="652B5317" w14:textId="77777777" w:rsidTr="00791F2F">
        <w:trPr>
          <w:trHeight w:val="68"/>
        </w:trPr>
        <w:tc>
          <w:tcPr>
            <w:tcW w:w="10170" w:type="dxa"/>
            <w:vMerge/>
            <w:shd w:val="clear" w:color="auto" w:fill="auto"/>
            <w:vAlign w:val="bottom"/>
          </w:tcPr>
          <w:p w14:paraId="2CB759D7" w14:textId="77777777" w:rsidR="00F86647" w:rsidRPr="000220BB" w:rsidRDefault="00F86647" w:rsidP="000871A1">
            <w:pPr>
              <w:pStyle w:val="Sinespaciado"/>
              <w:rPr>
                <w:sz w:val="8"/>
              </w:rPr>
            </w:pPr>
          </w:p>
        </w:tc>
        <w:tc>
          <w:tcPr>
            <w:tcW w:w="630" w:type="dxa"/>
            <w:vAlign w:val="bottom"/>
          </w:tcPr>
          <w:p w14:paraId="10FE539E" w14:textId="77777777" w:rsidR="00F86647" w:rsidRPr="000220BB" w:rsidRDefault="00F86647" w:rsidP="000871A1">
            <w:pPr>
              <w:pStyle w:val="Sinespaciado"/>
              <w:rPr>
                <w:sz w:val="8"/>
              </w:rPr>
            </w:pPr>
          </w:p>
        </w:tc>
        <w:tc>
          <w:tcPr>
            <w:tcW w:w="720" w:type="dxa"/>
            <w:shd w:val="clear" w:color="auto" w:fill="000000" w:themeFill="text1"/>
            <w:vAlign w:val="bottom"/>
          </w:tcPr>
          <w:p w14:paraId="07DA84F5" w14:textId="77777777" w:rsidR="00F86647" w:rsidRPr="000220BB" w:rsidRDefault="00F86647" w:rsidP="000871A1">
            <w:pPr>
              <w:pStyle w:val="Sinespaciado"/>
              <w:rPr>
                <w:sz w:val="8"/>
              </w:rPr>
            </w:pPr>
          </w:p>
        </w:tc>
      </w:tr>
      <w:tr w:rsidR="00F86647" w:rsidRPr="000220BB" w14:paraId="51200E07" w14:textId="77777777" w:rsidTr="00F86647">
        <w:trPr>
          <w:trHeight w:val="621"/>
        </w:trPr>
        <w:tc>
          <w:tcPr>
            <w:tcW w:w="10170" w:type="dxa"/>
            <w:vMerge/>
            <w:vAlign w:val="bottom"/>
          </w:tcPr>
          <w:p w14:paraId="4A1F7A03" w14:textId="77777777" w:rsidR="00F86647" w:rsidRPr="000220BB" w:rsidRDefault="00F86647" w:rsidP="000871A1"/>
        </w:tc>
        <w:tc>
          <w:tcPr>
            <w:tcW w:w="630" w:type="dxa"/>
            <w:vAlign w:val="bottom"/>
          </w:tcPr>
          <w:p w14:paraId="3498AB11" w14:textId="77777777" w:rsidR="00F86647" w:rsidRPr="000220BB" w:rsidRDefault="00F86647" w:rsidP="000871A1"/>
        </w:tc>
        <w:tc>
          <w:tcPr>
            <w:tcW w:w="720" w:type="dxa"/>
            <w:vAlign w:val="bottom"/>
          </w:tcPr>
          <w:p w14:paraId="5FE78D2E" w14:textId="77777777" w:rsidR="00F86647" w:rsidRPr="000220BB" w:rsidRDefault="00F86647" w:rsidP="000871A1"/>
        </w:tc>
      </w:tr>
      <w:tr w:rsidR="00F86647" w:rsidRPr="000220BB" w14:paraId="45A6F381" w14:textId="77777777" w:rsidTr="00F86647">
        <w:trPr>
          <w:trHeight w:val="4176"/>
        </w:trPr>
        <w:sdt>
          <w:sdtPr>
            <w:rPr>
              <w:color w:val="000000" w:themeColor="text1"/>
            </w:rPr>
            <w:id w:val="959921409"/>
            <w:placeholder>
              <w:docPart w:val="387BF616BA78449F9A124EFA8A904F10"/>
            </w:placeholder>
            <w:temporary/>
            <w:showingPlcHdr/>
            <w15:appearance w15:val="hidden"/>
          </w:sdtPr>
          <w:sdtEndPr/>
          <w:sdtContent>
            <w:tc>
              <w:tcPr>
                <w:tcW w:w="11520" w:type="dxa"/>
                <w:gridSpan w:val="3"/>
              </w:tcPr>
              <w:p w14:paraId="55C70719" w14:textId="77777777" w:rsidR="00A50BCD" w:rsidRPr="000220BB" w:rsidRDefault="00A50BCD" w:rsidP="00A50BCD">
                <w:r w:rsidRPr="000220BB">
                  <w:rPr>
                    <w:lang w:bidi="es-ES"/>
                  </w:rPr>
                  <w:t>Los vídeos son una forma eficaz de expresar su punto de vista. Al hacer clic en Vídeo en línea, puede pegar el código para insertar el vídeo que desee. También puede escribir una palabra clave para buscar en línea el vídeo que mejor se adapte a su documento.</w:t>
                </w:r>
              </w:p>
              <w:p w14:paraId="4F681AC7" w14:textId="77777777" w:rsidR="00A50BCD" w:rsidRPr="000220BB" w:rsidRDefault="00A50BCD" w:rsidP="00A50BCD">
                <w:r w:rsidRPr="000220BB">
                  <w:rPr>
                    <w:lang w:bidi="es-ES"/>
                  </w:rPr>
                  <w:t>Para que el documento parezca profesional, Word proporciona encabezado, pie de página, portada y diseños de cuadro de texto que se complementan entre sí. Por ejemplo, puede agregar una portada, un encabezado y una barra lateral que combinen bien. Haga clic en Insertar y, a continuación, elija los elementos que desee de las diferentes galerías.</w:t>
                </w:r>
              </w:p>
              <w:p w14:paraId="67D8362F" w14:textId="77777777" w:rsidR="00A50BCD" w:rsidRPr="000220BB" w:rsidRDefault="00A50BCD" w:rsidP="00A50BCD">
                <w:r w:rsidRPr="000220BB">
                  <w:rPr>
                    <w:lang w:bidi="es-ES"/>
                  </w:rPr>
                  <w:t>Los temas y estilos también contribuyen a que su documento esté bien coordinado. Al hacer clic en Diseño y elegir un Tema nuevo, las imágenes, gráficos y elementos gráficos SmartArt cambiarán para coincidir con el nuevo tema. Al aplicar estilos, los títulos cambian para coincidir con el nuevo tema.</w:t>
                </w:r>
              </w:p>
              <w:p w14:paraId="6CA38682" w14:textId="77777777" w:rsidR="00A50BCD" w:rsidRPr="000220BB" w:rsidRDefault="00A50BCD" w:rsidP="00A50BCD">
                <w:r w:rsidRPr="000220BB">
                  <w:rPr>
                    <w:lang w:bidi="es-ES"/>
                  </w:rPr>
                  <w:t>Ahorre tiempo en Word con los nuevos botones que aparecen donde los necesita. Para cambiar la forma en la que una imagen se ajusta al documento, haga clic para ver un botón con Opciones de diseño junto a ella. Cuando se trabaja en una tabla, haga clic donde desee agregar una fila o columna y, a continuación, haga clic en el signo más.</w:t>
                </w:r>
              </w:p>
              <w:p w14:paraId="586C1679" w14:textId="77777777" w:rsidR="00F86647" w:rsidRPr="000220BB" w:rsidRDefault="00A50BCD" w:rsidP="00A50BCD">
                <w:pPr>
                  <w:rPr>
                    <w:color w:val="000000" w:themeColor="text1"/>
                  </w:rPr>
                </w:pPr>
                <w:r w:rsidRPr="000220BB">
                  <w:rPr>
                    <w:lang w:bidi="es-ES"/>
                  </w:rPr>
                  <w:t>Con la nueva vista de lectura, leer también es más sencillo. Puede contraer partes del documento y centrarse en el texto que desee. Si quiere dejar de leer antes de llegar al final, Word recuerda donde se quedó, incluso en otro dispositivo.</w:t>
                </w:r>
              </w:p>
            </w:tc>
          </w:sdtContent>
        </w:sdt>
      </w:tr>
      <w:tr w:rsidR="00F86647" w:rsidRPr="000220BB" w14:paraId="78738B3A" w14:textId="77777777" w:rsidTr="00F86647">
        <w:trPr>
          <w:trHeight w:val="4464"/>
        </w:trPr>
        <w:tc>
          <w:tcPr>
            <w:tcW w:w="11520" w:type="dxa"/>
            <w:gridSpan w:val="3"/>
          </w:tcPr>
          <w:p w14:paraId="30D863A5" w14:textId="77777777" w:rsidR="00F86647" w:rsidRPr="000220BB" w:rsidRDefault="00F86647" w:rsidP="00F86647">
            <w:pPr>
              <w:pStyle w:val="Imagen"/>
            </w:pPr>
            <w:r w:rsidRPr="000220BB">
              <w:rPr>
                <w:lang w:bidi="es-ES"/>
              </w:rPr>
              <mc:AlternateContent>
                <mc:Choice Requires="wpg">
                  <w:drawing>
                    <wp:inline distT="0" distB="0" distL="0" distR="0" wp14:anchorId="39B23304" wp14:editId="045C016A">
                      <wp:extent cx="7315200" cy="2955290"/>
                      <wp:effectExtent l="0" t="0" r="0" b="0"/>
                      <wp:docPr id="91" name="Grupo 91" descr="Imagen y elementos para énfasis de la cuart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tángulo 92" descr="Vista aérea de los edificios" title="Vista aérea de los edificios"/>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o 93"/>
                              <wpg:cNvGrpSpPr/>
                              <wpg:grpSpPr>
                                <a:xfrm>
                                  <a:off x="236220" y="0"/>
                                  <a:ext cx="3518115" cy="2861235"/>
                                  <a:chOff x="0" y="0"/>
                                  <a:chExt cx="4444768" cy="3614721"/>
                                </a:xfrm>
                              </wpg:grpSpPr>
                              <wps:wsp>
                                <wps:cNvPr id="94" name="Hexágono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Hexágono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B98ABC" id="Grupo 91" o:spid="_x0000_s1026" alt="Imagen y elementos para énfasis de la cuarta página"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">
                      <o:lock v:ext="edit" aspectratio="t"/>
                      <v:rect id="Rectángulo 92" o:spid="_x0000_s1027" alt="Vista aérea de los edificios"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Vista aérea de los edificios" recolor="t" rotate="t" type="frame"/>
                      </v:rect>
                      <v:group id="Grupo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Hexágono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Hexágono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03B12B8E" w14:textId="77777777" w:rsidR="00996406" w:rsidRPr="000220BB" w:rsidRDefault="00996406" w:rsidP="00F86647">
      <w:pPr>
        <w:pStyle w:val="Sinespaciado"/>
        <w:rPr>
          <w:sz w:val="10"/>
        </w:rPr>
      </w:pPr>
    </w:p>
    <w:sectPr w:rsidR="00996406" w:rsidRPr="000220BB" w:rsidSect="00CF3257">
      <w:pgSz w:w="11906" w:h="16838" w:code="9"/>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C1C9F" w14:textId="77777777" w:rsidR="004512E3" w:rsidRDefault="004512E3" w:rsidP="00614DF7">
      <w:pPr>
        <w:spacing w:after="0" w:line="240" w:lineRule="auto"/>
      </w:pPr>
      <w:r>
        <w:separator/>
      </w:r>
    </w:p>
  </w:endnote>
  <w:endnote w:type="continuationSeparator" w:id="0">
    <w:p w14:paraId="1282B49E" w14:textId="77777777" w:rsidR="004512E3" w:rsidRDefault="004512E3"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0F085" w14:textId="77777777" w:rsidR="004512E3" w:rsidRDefault="004512E3" w:rsidP="00614DF7">
      <w:pPr>
        <w:spacing w:after="0" w:line="240" w:lineRule="auto"/>
      </w:pPr>
      <w:r>
        <w:separator/>
      </w:r>
    </w:p>
  </w:footnote>
  <w:footnote w:type="continuationSeparator" w:id="0">
    <w:p w14:paraId="79B7CD3E" w14:textId="77777777" w:rsidR="004512E3" w:rsidRDefault="004512E3"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7"/>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FC"/>
    <w:rsid w:val="00011B82"/>
    <w:rsid w:val="000220BB"/>
    <w:rsid w:val="0020656E"/>
    <w:rsid w:val="0023384A"/>
    <w:rsid w:val="0026785F"/>
    <w:rsid w:val="00307A0A"/>
    <w:rsid w:val="00342E74"/>
    <w:rsid w:val="00381A5A"/>
    <w:rsid w:val="003E3262"/>
    <w:rsid w:val="003E63CB"/>
    <w:rsid w:val="00411B65"/>
    <w:rsid w:val="004512E3"/>
    <w:rsid w:val="005738FC"/>
    <w:rsid w:val="005A1FC5"/>
    <w:rsid w:val="00614DF7"/>
    <w:rsid w:val="0062123A"/>
    <w:rsid w:val="00621D04"/>
    <w:rsid w:val="00646E75"/>
    <w:rsid w:val="0065723F"/>
    <w:rsid w:val="00682EC8"/>
    <w:rsid w:val="006C423B"/>
    <w:rsid w:val="00800598"/>
    <w:rsid w:val="00894BB1"/>
    <w:rsid w:val="008A6506"/>
    <w:rsid w:val="008B3BB0"/>
    <w:rsid w:val="00996406"/>
    <w:rsid w:val="009B4F05"/>
    <w:rsid w:val="00A01FE5"/>
    <w:rsid w:val="00A50BCD"/>
    <w:rsid w:val="00BD056D"/>
    <w:rsid w:val="00C05A75"/>
    <w:rsid w:val="00C36D8A"/>
    <w:rsid w:val="00C62C10"/>
    <w:rsid w:val="00C72B97"/>
    <w:rsid w:val="00CF3257"/>
    <w:rsid w:val="00E55D74"/>
    <w:rsid w:val="00E73866"/>
    <w:rsid w:val="00E778CE"/>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3CE5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Ttulo1">
    <w:name w:val="heading 1"/>
    <w:basedOn w:val="Normal"/>
    <w:next w:val="Normal"/>
    <w:link w:val="Ttulo1Car"/>
    <w:uiPriority w:val="9"/>
    <w:qFormat/>
    <w:rsid w:val="000220BB"/>
    <w:pPr>
      <w:spacing w:line="240" w:lineRule="auto"/>
      <w:jc w:val="left"/>
      <w:outlineLvl w:val="0"/>
    </w:pPr>
    <w:rPr>
      <w:rFonts w:asciiTheme="majorHAnsi" w:hAnsiTheme="majorHAnsi"/>
      <w:b/>
      <w:caps/>
      <w:color w:val="000000" w:themeColor="text1"/>
      <w:spacing w:val="10"/>
      <w:sz w:val="54"/>
      <w:szCs w:val="40"/>
    </w:rPr>
  </w:style>
  <w:style w:type="paragraph" w:styleId="Ttulo2">
    <w:name w:val="heading 2"/>
    <w:basedOn w:val="Normal"/>
    <w:next w:val="Normal"/>
    <w:link w:val="Ttulo2Car"/>
    <w:uiPriority w:val="9"/>
    <w:unhideWhenUsed/>
    <w:qFormat/>
    <w:rsid w:val="003E3262"/>
    <w:pPr>
      <w:outlineLvl w:val="1"/>
    </w:pPr>
    <w:rPr>
      <w:caps/>
      <w:color w:val="629DD1" w:themeColor="accent2"/>
      <w:sz w:val="22"/>
    </w:rPr>
  </w:style>
  <w:style w:type="paragraph" w:styleId="Ttulo3">
    <w:name w:val="heading 3"/>
    <w:basedOn w:val="Normal"/>
    <w:next w:val="Normal"/>
    <w:link w:val="Ttulo3Car"/>
    <w:uiPriority w:val="9"/>
    <w:semiHidden/>
    <w:qFormat/>
    <w:rsid w:val="00C62C10"/>
    <w:pPr>
      <w:spacing w:after="0"/>
      <w:jc w:val="left"/>
      <w:outlineLvl w:val="2"/>
    </w:pPr>
    <w:rPr>
      <w:smallCaps/>
      <w:spacing w:val="5"/>
      <w:sz w:val="24"/>
      <w:szCs w:val="24"/>
    </w:rPr>
  </w:style>
  <w:style w:type="paragraph" w:styleId="Ttulo4">
    <w:name w:val="heading 4"/>
    <w:basedOn w:val="Normal"/>
    <w:next w:val="Normal"/>
    <w:link w:val="Ttulo4Car"/>
    <w:uiPriority w:val="9"/>
    <w:semiHidden/>
    <w:qFormat/>
    <w:rsid w:val="00C62C10"/>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qFormat/>
    <w:rsid w:val="00C62C10"/>
    <w:pPr>
      <w:spacing w:before="200" w:after="0"/>
      <w:jc w:val="left"/>
      <w:outlineLvl w:val="4"/>
    </w:pPr>
    <w:rPr>
      <w:smallCaps/>
      <w:color w:val="3476B1" w:themeColor="accent2" w:themeShade="BF"/>
      <w:spacing w:val="10"/>
      <w:sz w:val="22"/>
      <w:szCs w:val="26"/>
    </w:rPr>
  </w:style>
  <w:style w:type="paragraph" w:styleId="Ttulo6">
    <w:name w:val="heading 6"/>
    <w:basedOn w:val="Normal"/>
    <w:next w:val="Normal"/>
    <w:link w:val="Ttulo6Car"/>
    <w:uiPriority w:val="9"/>
    <w:semiHidden/>
    <w:qFormat/>
    <w:rsid w:val="00C62C10"/>
    <w:pPr>
      <w:spacing w:after="0"/>
      <w:jc w:val="left"/>
      <w:outlineLvl w:val="5"/>
    </w:pPr>
    <w:rPr>
      <w:smallCaps/>
      <w:color w:val="629DD1" w:themeColor="accent2"/>
      <w:spacing w:val="5"/>
      <w:sz w:val="22"/>
    </w:rPr>
  </w:style>
  <w:style w:type="paragraph" w:styleId="Ttulo7">
    <w:name w:val="heading 7"/>
    <w:basedOn w:val="Normal"/>
    <w:next w:val="Normal"/>
    <w:link w:val="Ttulo7Car"/>
    <w:uiPriority w:val="9"/>
    <w:semiHidden/>
    <w:qFormat/>
    <w:rsid w:val="00C62C10"/>
    <w:pPr>
      <w:spacing w:after="0"/>
      <w:jc w:val="left"/>
      <w:outlineLvl w:val="6"/>
    </w:pPr>
    <w:rPr>
      <w:b/>
      <w:smallCaps/>
      <w:color w:val="629DD1" w:themeColor="accent2"/>
      <w:spacing w:val="10"/>
    </w:rPr>
  </w:style>
  <w:style w:type="paragraph" w:styleId="Ttulo8">
    <w:name w:val="heading 8"/>
    <w:basedOn w:val="Normal"/>
    <w:next w:val="Normal"/>
    <w:link w:val="Ttulo8Car"/>
    <w:uiPriority w:val="9"/>
    <w:semiHidden/>
    <w:qFormat/>
    <w:rsid w:val="00C62C10"/>
    <w:pPr>
      <w:spacing w:after="0"/>
      <w:jc w:val="left"/>
      <w:outlineLvl w:val="7"/>
    </w:pPr>
    <w:rPr>
      <w:b/>
      <w:i/>
      <w:smallCaps/>
      <w:color w:val="3476B1" w:themeColor="accent2" w:themeShade="BF"/>
    </w:rPr>
  </w:style>
  <w:style w:type="paragraph" w:styleId="Ttulo9">
    <w:name w:val="heading 9"/>
    <w:basedOn w:val="Normal"/>
    <w:next w:val="Normal"/>
    <w:link w:val="Ttulo9Car"/>
    <w:uiPriority w:val="9"/>
    <w:semiHidden/>
    <w:qFormat/>
    <w:rsid w:val="00C62C10"/>
    <w:pPr>
      <w:spacing w:after="0"/>
      <w:jc w:val="left"/>
      <w:outlineLvl w:val="8"/>
    </w:pPr>
    <w:rPr>
      <w:b/>
      <w:i/>
      <w:smallCaps/>
      <w:color w:val="224E76"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381A5A"/>
    <w:rPr>
      <w:smallCaps/>
      <w:spacing w:val="10"/>
      <w:sz w:val="22"/>
      <w:szCs w:val="22"/>
    </w:rPr>
  </w:style>
  <w:style w:type="character" w:customStyle="1" w:styleId="Ttulo5Car">
    <w:name w:val="Título 5 Car"/>
    <w:basedOn w:val="Fuentedeprrafopredeter"/>
    <w:link w:val="Ttulo5"/>
    <w:uiPriority w:val="9"/>
    <w:semiHidden/>
    <w:rsid w:val="00381A5A"/>
    <w:rPr>
      <w:smallCaps/>
      <w:color w:val="3476B1" w:themeColor="accent2" w:themeShade="BF"/>
      <w:spacing w:val="10"/>
      <w:sz w:val="22"/>
      <w:szCs w:val="26"/>
    </w:rPr>
  </w:style>
  <w:style w:type="character" w:customStyle="1" w:styleId="Ttulo1Car">
    <w:name w:val="Título 1 Car"/>
    <w:basedOn w:val="Fuentedeprrafopredeter"/>
    <w:link w:val="Ttulo1"/>
    <w:uiPriority w:val="9"/>
    <w:rsid w:val="000220BB"/>
    <w:rPr>
      <w:rFonts w:asciiTheme="majorHAnsi" w:hAnsiTheme="majorHAnsi"/>
      <w:b/>
      <w:caps/>
      <w:color w:val="000000" w:themeColor="text1"/>
      <w:spacing w:val="10"/>
      <w:sz w:val="54"/>
      <w:szCs w:val="40"/>
    </w:rPr>
  </w:style>
  <w:style w:type="character" w:customStyle="1" w:styleId="Ttulo2Car">
    <w:name w:val="Título 2 Car"/>
    <w:basedOn w:val="Fuentedeprrafopredeter"/>
    <w:link w:val="Ttulo2"/>
    <w:uiPriority w:val="9"/>
    <w:rsid w:val="003E3262"/>
    <w:rPr>
      <w:caps/>
      <w:color w:val="629DD1" w:themeColor="accent2"/>
      <w:sz w:val="22"/>
    </w:rPr>
  </w:style>
  <w:style w:type="character" w:customStyle="1" w:styleId="Ttulo3Car">
    <w:name w:val="Título 3 Car"/>
    <w:basedOn w:val="Fuentedeprrafopredeter"/>
    <w:link w:val="Ttulo3"/>
    <w:uiPriority w:val="9"/>
    <w:semiHidden/>
    <w:rsid w:val="00381A5A"/>
    <w:rPr>
      <w:smallCaps/>
      <w:spacing w:val="5"/>
      <w:sz w:val="24"/>
      <w:szCs w:val="24"/>
    </w:rPr>
  </w:style>
  <w:style w:type="character" w:customStyle="1" w:styleId="Ttulo6Car">
    <w:name w:val="Título 6 Car"/>
    <w:basedOn w:val="Fuentedeprrafopredeter"/>
    <w:link w:val="Ttulo6"/>
    <w:uiPriority w:val="9"/>
    <w:semiHidden/>
    <w:rsid w:val="00381A5A"/>
    <w:rPr>
      <w:smallCaps/>
      <w:color w:val="629DD1" w:themeColor="accent2"/>
      <w:spacing w:val="5"/>
      <w:sz w:val="22"/>
    </w:rPr>
  </w:style>
  <w:style w:type="character" w:customStyle="1" w:styleId="Ttulo7Car">
    <w:name w:val="Título 7 Car"/>
    <w:basedOn w:val="Fuentedeprrafopredeter"/>
    <w:link w:val="Ttulo7"/>
    <w:uiPriority w:val="9"/>
    <w:semiHidden/>
    <w:rsid w:val="00381A5A"/>
    <w:rPr>
      <w:b/>
      <w:smallCaps/>
      <w:color w:val="629DD1" w:themeColor="accent2"/>
      <w:spacing w:val="10"/>
    </w:rPr>
  </w:style>
  <w:style w:type="character" w:customStyle="1" w:styleId="Ttulo8Car">
    <w:name w:val="Título 8 Car"/>
    <w:basedOn w:val="Fuentedeprrafopredeter"/>
    <w:link w:val="Ttulo8"/>
    <w:uiPriority w:val="9"/>
    <w:semiHidden/>
    <w:rsid w:val="00381A5A"/>
    <w:rPr>
      <w:b/>
      <w:i/>
      <w:smallCaps/>
      <w:color w:val="3476B1" w:themeColor="accent2" w:themeShade="BF"/>
    </w:rPr>
  </w:style>
  <w:style w:type="character" w:customStyle="1" w:styleId="Ttulo9Car">
    <w:name w:val="Título 9 Car"/>
    <w:basedOn w:val="Fuentedeprrafopredeter"/>
    <w:link w:val="Ttulo9"/>
    <w:uiPriority w:val="9"/>
    <w:semiHidden/>
    <w:rsid w:val="00381A5A"/>
    <w:rPr>
      <w:b/>
      <w:i/>
      <w:smallCaps/>
      <w:color w:val="224E76" w:themeColor="accent2" w:themeShade="7F"/>
    </w:rPr>
  </w:style>
  <w:style w:type="paragraph" w:styleId="Descripcin">
    <w:name w:val="caption"/>
    <w:basedOn w:val="Normal"/>
    <w:next w:val="Normal"/>
    <w:uiPriority w:val="35"/>
    <w:semiHidden/>
    <w:unhideWhenUsed/>
    <w:qFormat/>
    <w:rsid w:val="00C62C10"/>
    <w:rPr>
      <w:b/>
      <w:bCs/>
      <w:caps/>
      <w:sz w:val="16"/>
      <w:szCs w:val="18"/>
    </w:rPr>
  </w:style>
  <w:style w:type="paragraph" w:styleId="Ttulo">
    <w:name w:val="Title"/>
    <w:basedOn w:val="Normal"/>
    <w:next w:val="Normal"/>
    <w:link w:val="TtuloCar"/>
    <w:uiPriority w:val="10"/>
    <w:qFormat/>
    <w:rsid w:val="0065723F"/>
    <w:pPr>
      <w:spacing w:after="0" w:line="240" w:lineRule="auto"/>
      <w:jc w:val="left"/>
    </w:pPr>
    <w:rPr>
      <w:rFonts w:ascii="Calibri" w:hAnsi="Calibri" w:cstheme="majorHAnsi"/>
      <w:b/>
      <w:sz w:val="56"/>
    </w:rPr>
  </w:style>
  <w:style w:type="character" w:customStyle="1" w:styleId="TtuloCar">
    <w:name w:val="Título Car"/>
    <w:basedOn w:val="Fuentedeprrafopredeter"/>
    <w:link w:val="Ttulo"/>
    <w:uiPriority w:val="10"/>
    <w:rsid w:val="0065723F"/>
    <w:rPr>
      <w:rFonts w:ascii="Calibri" w:hAnsi="Calibri" w:cstheme="majorHAnsi"/>
      <w:b/>
      <w:sz w:val="56"/>
    </w:rPr>
  </w:style>
  <w:style w:type="paragraph" w:styleId="Subttulo">
    <w:name w:val="Subtitle"/>
    <w:basedOn w:val="Normal"/>
    <w:next w:val="Normal"/>
    <w:link w:val="SubttuloCar"/>
    <w:uiPriority w:val="11"/>
    <w:qFormat/>
    <w:rsid w:val="0065723F"/>
    <w:pPr>
      <w:spacing w:line="240" w:lineRule="auto"/>
      <w:jc w:val="left"/>
    </w:pPr>
    <w:rPr>
      <w:caps/>
      <w:smallCaps/>
      <w:color w:val="3476B1" w:themeColor="accent2" w:themeShade="BF"/>
      <w:sz w:val="40"/>
    </w:rPr>
  </w:style>
  <w:style w:type="character" w:customStyle="1" w:styleId="SubttuloCar">
    <w:name w:val="Subtítulo Car"/>
    <w:basedOn w:val="Fuentedeprrafopredeter"/>
    <w:link w:val="Subttulo"/>
    <w:uiPriority w:val="11"/>
    <w:rsid w:val="0065723F"/>
    <w:rPr>
      <w:caps/>
      <w:smallCaps/>
      <w:color w:val="3476B1" w:themeColor="accent2" w:themeShade="BF"/>
      <w:sz w:val="40"/>
    </w:rPr>
  </w:style>
  <w:style w:type="character" w:styleId="Textoennegrita">
    <w:name w:val="Strong"/>
    <w:uiPriority w:val="22"/>
    <w:semiHidden/>
    <w:rsid w:val="00C62C10"/>
    <w:rPr>
      <w:b/>
      <w:color w:val="629DD1" w:themeColor="accent2"/>
    </w:rPr>
  </w:style>
  <w:style w:type="character" w:styleId="nfasis">
    <w:name w:val="Emphasis"/>
    <w:uiPriority w:val="20"/>
    <w:semiHidden/>
    <w:rsid w:val="00C62C10"/>
    <w:rPr>
      <w:b/>
      <w:i/>
      <w:spacing w:val="10"/>
    </w:rPr>
  </w:style>
  <w:style w:type="paragraph" w:styleId="Sinespaciado">
    <w:name w:val="No Spacing"/>
    <w:basedOn w:val="Normal"/>
    <w:link w:val="SinespaciadoCar"/>
    <w:uiPriority w:val="1"/>
    <w:qFormat/>
    <w:rsid w:val="00C62C10"/>
    <w:pPr>
      <w:spacing w:after="0" w:line="240" w:lineRule="auto"/>
    </w:pPr>
  </w:style>
  <w:style w:type="character" w:customStyle="1" w:styleId="SinespaciadoCar">
    <w:name w:val="Sin espaciado Car"/>
    <w:basedOn w:val="Fuentedeprrafopredeter"/>
    <w:link w:val="Sinespaciado"/>
    <w:uiPriority w:val="1"/>
    <w:rsid w:val="00C62C10"/>
  </w:style>
  <w:style w:type="paragraph" w:styleId="Prrafodelista">
    <w:name w:val="List Paragraph"/>
    <w:basedOn w:val="Normal"/>
    <w:uiPriority w:val="34"/>
    <w:semiHidden/>
    <w:rsid w:val="00C62C10"/>
    <w:pPr>
      <w:ind w:left="720"/>
      <w:contextualSpacing/>
    </w:pPr>
  </w:style>
  <w:style w:type="paragraph" w:styleId="Cita">
    <w:name w:val="Quote"/>
    <w:basedOn w:val="Normal"/>
    <w:next w:val="Normal"/>
    <w:link w:val="CitaCar"/>
    <w:uiPriority w:val="29"/>
    <w:semiHidden/>
    <w:qFormat/>
    <w:rsid w:val="00C62C10"/>
    <w:rPr>
      <w:i/>
    </w:rPr>
  </w:style>
  <w:style w:type="character" w:customStyle="1" w:styleId="CitaCar">
    <w:name w:val="Cita Car"/>
    <w:basedOn w:val="Fuentedeprrafopredeter"/>
    <w:link w:val="Cita"/>
    <w:uiPriority w:val="29"/>
    <w:semiHidden/>
    <w:rsid w:val="00381A5A"/>
    <w:rPr>
      <w:i/>
    </w:rPr>
  </w:style>
  <w:style w:type="paragraph" w:styleId="Citadestacada">
    <w:name w:val="Intense Quote"/>
    <w:basedOn w:val="Normal"/>
    <w:next w:val="Normal"/>
    <w:link w:val="CitadestacadaC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semiHidden/>
    <w:rsid w:val="00C36D8A"/>
    <w:rPr>
      <w:b/>
      <w:i/>
      <w:color w:val="FFFFFF" w:themeColor="background1"/>
      <w:shd w:val="clear" w:color="auto" w:fill="629DD1" w:themeFill="accent2"/>
    </w:rPr>
  </w:style>
  <w:style w:type="character" w:styleId="nfasissutil">
    <w:name w:val="Subtle Emphasis"/>
    <w:uiPriority w:val="19"/>
    <w:semiHidden/>
    <w:rsid w:val="00C62C10"/>
    <w:rPr>
      <w:i/>
    </w:rPr>
  </w:style>
  <w:style w:type="character" w:styleId="nfasisintenso">
    <w:name w:val="Intense Emphasis"/>
    <w:uiPriority w:val="21"/>
    <w:semiHidden/>
    <w:rsid w:val="00C62C10"/>
    <w:rPr>
      <w:b/>
      <w:i/>
      <w:color w:val="629DD1" w:themeColor="accent2"/>
      <w:spacing w:val="10"/>
    </w:rPr>
  </w:style>
  <w:style w:type="character" w:styleId="Referenciasutil">
    <w:name w:val="Subtle Reference"/>
    <w:uiPriority w:val="31"/>
    <w:semiHidden/>
    <w:rsid w:val="00C62C10"/>
    <w:rPr>
      <w:b/>
    </w:rPr>
  </w:style>
  <w:style w:type="character" w:styleId="Referenciaintensa">
    <w:name w:val="Intense Reference"/>
    <w:uiPriority w:val="32"/>
    <w:semiHidden/>
    <w:rsid w:val="00C62C10"/>
    <w:rPr>
      <w:b/>
      <w:bCs/>
      <w:smallCaps/>
      <w:spacing w:val="5"/>
      <w:sz w:val="22"/>
      <w:szCs w:val="22"/>
      <w:u w:val="single"/>
    </w:rPr>
  </w:style>
  <w:style w:type="character" w:styleId="Ttulodellibro">
    <w:name w:val="Book Title"/>
    <w:uiPriority w:val="33"/>
    <w:semiHidden/>
    <w:rsid w:val="00C62C10"/>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62C10"/>
    <w:pPr>
      <w:outlineLvl w:val="9"/>
    </w:pPr>
  </w:style>
  <w:style w:type="paragraph" w:customStyle="1" w:styleId="Nombrepersonal">
    <w:name w:val="Nombre personal"/>
    <w:basedOn w:val="Ttulo"/>
    <w:semiHidden/>
    <w:rsid w:val="00C62C10"/>
    <w:rPr>
      <w:b w:val="0"/>
      <w:caps/>
      <w:color w:val="000000"/>
      <w:sz w:val="28"/>
      <w:szCs w:val="28"/>
    </w:rPr>
  </w:style>
  <w:style w:type="paragraph" w:customStyle="1" w:styleId="Ttulodelaleyenda">
    <w:name w:val="Título de la leyenda"/>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Direccin3">
    <w:name w:val="Dirección 3"/>
    <w:basedOn w:val="Subttulo"/>
    <w:link w:val="Carcterdedireccin3"/>
    <w:semiHidden/>
    <w:rsid w:val="00C62C10"/>
    <w:pPr>
      <w:spacing w:after="0"/>
      <w:jc w:val="center"/>
    </w:pPr>
  </w:style>
  <w:style w:type="character" w:customStyle="1" w:styleId="Carcterdedireccin3">
    <w:name w:val="Carácter de dirección 3"/>
    <w:basedOn w:val="SubttuloCar"/>
    <w:link w:val="Direccin3"/>
    <w:semiHidden/>
    <w:rsid w:val="00C36D8A"/>
    <w:rPr>
      <w:caps/>
      <w:smallCaps/>
      <w:color w:val="3476B1" w:themeColor="accent2" w:themeShade="BF"/>
      <w:sz w:val="40"/>
    </w:rPr>
  </w:style>
  <w:style w:type="paragraph" w:styleId="Textoindependiente">
    <w:name w:val="Body Text"/>
    <w:basedOn w:val="Normal"/>
    <w:link w:val="TextoindependienteCar"/>
    <w:uiPriority w:val="99"/>
    <w:semiHidden/>
    <w:unhideWhenUsed/>
    <w:rsid w:val="00C62C10"/>
    <w:pPr>
      <w:spacing w:after="120"/>
    </w:pPr>
  </w:style>
  <w:style w:type="character" w:customStyle="1" w:styleId="TextoindependienteCar">
    <w:name w:val="Texto independiente Car"/>
    <w:basedOn w:val="Fuentedeprrafopredeter"/>
    <w:link w:val="Textoindependiente"/>
    <w:uiPriority w:val="99"/>
    <w:semiHidden/>
    <w:rsid w:val="00C62C10"/>
    <w:rPr>
      <w:rFonts w:ascii="Century Gothic" w:hAnsi="Century Gothic"/>
      <w:sz w:val="21"/>
    </w:rPr>
  </w:style>
  <w:style w:type="paragraph" w:styleId="TD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DC2">
    <w:name w:val="toc 2"/>
    <w:basedOn w:val="Normal"/>
    <w:next w:val="Normal"/>
    <w:autoRedefine/>
    <w:uiPriority w:val="39"/>
    <w:rsid w:val="00381A5A"/>
  </w:style>
  <w:style w:type="character" w:styleId="Textodelmarcadordeposicin">
    <w:name w:val="Placeholder Text"/>
    <w:basedOn w:val="Fuentedeprrafopredeter"/>
    <w:uiPriority w:val="99"/>
    <w:semiHidden/>
    <w:rsid w:val="00C36D8A"/>
    <w:rPr>
      <w:color w:val="808080"/>
    </w:rPr>
  </w:style>
  <w:style w:type="paragraph" w:customStyle="1" w:styleId="Imagen">
    <w:name w:val="Imagen"/>
    <w:basedOn w:val="Normal"/>
    <w:qFormat/>
    <w:rsid w:val="00F86647"/>
    <w:pPr>
      <w:spacing w:after="0" w:line="240" w:lineRule="auto"/>
      <w:ind w:left="-216"/>
    </w:pPr>
    <w:rPr>
      <w:noProof/>
    </w:rPr>
  </w:style>
  <w:style w:type="paragraph" w:styleId="Encabezado">
    <w:name w:val="header"/>
    <w:basedOn w:val="Normal"/>
    <w:link w:val="EncabezadoCar"/>
    <w:uiPriority w:val="99"/>
    <w:semiHidden/>
    <w:rsid w:val="00614DF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614DF7"/>
  </w:style>
  <w:style w:type="paragraph" w:styleId="Piedepgina">
    <w:name w:val="footer"/>
    <w:basedOn w:val="Normal"/>
    <w:link w:val="PiedepginaCar"/>
    <w:uiPriority w:val="99"/>
    <w:unhideWhenUsed/>
    <w:rsid w:val="00614DF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db\AppData\Roaming\Microsoft\Templates\Bolet&#237;n%20de%20arquitectur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3560C29D4249EA80C35DE6344102E3"/>
        <w:category>
          <w:name w:val="General"/>
          <w:gallery w:val="placeholder"/>
        </w:category>
        <w:types>
          <w:type w:val="bbPlcHdr"/>
        </w:types>
        <w:behaviors>
          <w:behavior w:val="content"/>
        </w:behaviors>
        <w:guid w:val="{0EECF572-864E-438A-B8E4-D58E3AA4B5F0}"/>
      </w:docPartPr>
      <w:docPartBody>
        <w:p w:rsidR="00000000" w:rsidRDefault="005734F6">
          <w:pPr>
            <w:pStyle w:val="8E3560C29D4249EA80C35DE6344102E3"/>
          </w:pPr>
          <w:r w:rsidRPr="000220BB">
            <w:rPr>
              <w:lang w:bidi="es-ES"/>
            </w:rPr>
            <w:t>ARQUITECTURA</w:t>
          </w:r>
        </w:p>
      </w:docPartBody>
    </w:docPart>
    <w:docPart>
      <w:docPartPr>
        <w:name w:val="122078FCB5DE453FB8F0301E6FF5DFEB"/>
        <w:category>
          <w:name w:val="General"/>
          <w:gallery w:val="placeholder"/>
        </w:category>
        <w:types>
          <w:type w:val="bbPlcHdr"/>
        </w:types>
        <w:behaviors>
          <w:behavior w:val="content"/>
        </w:behaviors>
        <w:guid w:val="{F56E1849-2B5D-4428-9C08-F8CAC7EA87C6}"/>
      </w:docPartPr>
      <w:docPartBody>
        <w:p w:rsidR="00000000" w:rsidRDefault="005734F6">
          <w:pPr>
            <w:pStyle w:val="122078FCB5DE453FB8F0301E6FF5DFEB"/>
          </w:pPr>
          <w:r w:rsidRPr="000220BB">
            <w:rPr>
              <w:lang w:bidi="es-ES"/>
            </w:rPr>
            <w:t>BOLETÍN</w:t>
          </w:r>
        </w:p>
      </w:docPartBody>
    </w:docPart>
    <w:docPart>
      <w:docPartPr>
        <w:name w:val="A4CCEA24B1504DDE8C30665B7B2A37BA"/>
        <w:category>
          <w:name w:val="General"/>
          <w:gallery w:val="placeholder"/>
        </w:category>
        <w:types>
          <w:type w:val="bbPlcHdr"/>
        </w:types>
        <w:behaviors>
          <w:behavior w:val="content"/>
        </w:behaviors>
        <w:guid w:val="{0E6C5FD7-B2DC-40B0-88A0-FBE50D3E5F47}"/>
      </w:docPartPr>
      <w:docPartBody>
        <w:p w:rsidR="00000000" w:rsidRDefault="005734F6">
          <w:pPr>
            <w:pStyle w:val="A4CCEA24B1504DDE8C30665B7B2A37BA"/>
          </w:pPr>
          <w:r w:rsidRPr="000220BB">
            <w:rPr>
              <w:lang w:bidi="es-ES"/>
            </w:rPr>
            <w:t xml:space="preserve">EN </w:t>
          </w:r>
          <w:r w:rsidRPr="000220BB">
            <w:rPr>
              <w:lang w:bidi="es-ES"/>
            </w:rPr>
            <w:br/>
            <w:t xml:space="preserve">ESTE </w:t>
          </w:r>
          <w:r w:rsidRPr="000220BB">
            <w:rPr>
              <w:lang w:bidi="es-ES"/>
            </w:rPr>
            <w:br/>
            <w:t>NÚMERO</w:t>
          </w:r>
        </w:p>
      </w:docPartBody>
    </w:docPart>
    <w:docPart>
      <w:docPartPr>
        <w:name w:val="228568A2DEBD46B59C30D4BBA0F6BA7A"/>
        <w:category>
          <w:name w:val="General"/>
          <w:gallery w:val="placeholder"/>
        </w:category>
        <w:types>
          <w:type w:val="bbPlcHdr"/>
        </w:types>
        <w:behaviors>
          <w:behavior w:val="content"/>
        </w:behaviors>
        <w:guid w:val="{86163BEF-904E-47BD-9B4B-B89DF7508D54}"/>
      </w:docPartPr>
      <w:docPartBody>
        <w:p w:rsidR="00000000" w:rsidRDefault="005734F6">
          <w:pPr>
            <w:pStyle w:val="228568A2DEBD46B59C30D4BBA0F6BA7A"/>
          </w:pPr>
          <w:r w:rsidRPr="000220BB">
            <w:rPr>
              <w:lang w:bidi="es-ES"/>
            </w:rPr>
            <w:t>PÁG. 2</w:t>
          </w:r>
        </w:p>
      </w:docPartBody>
    </w:docPart>
    <w:docPart>
      <w:docPartPr>
        <w:name w:val="F03C29B8D10D4AB297C153B58749959C"/>
        <w:category>
          <w:name w:val="General"/>
          <w:gallery w:val="placeholder"/>
        </w:category>
        <w:types>
          <w:type w:val="bbPlcHdr"/>
        </w:types>
        <w:behaviors>
          <w:behavior w:val="content"/>
        </w:behaviors>
        <w:guid w:val="{A9FBC13F-4F96-4BE0-83F6-46ADAFAF336F}"/>
      </w:docPartPr>
      <w:docPartBody>
        <w:p w:rsidR="00000000" w:rsidRDefault="005734F6">
          <w:pPr>
            <w:pStyle w:val="F03C29B8D10D4AB297C153B58749959C"/>
          </w:pPr>
          <w:r w:rsidRPr="000220BB">
            <w:rPr>
              <w:lang w:bidi="es-ES"/>
            </w:rPr>
            <w:t>Denos una descripción sobre una historia en la página 2. Díganos lo que podemos esperar y cuál es el título.</w:t>
          </w:r>
        </w:p>
      </w:docPartBody>
    </w:docPart>
    <w:docPart>
      <w:docPartPr>
        <w:name w:val="7F6783CCB3D8484D9CA683D76065DACE"/>
        <w:category>
          <w:name w:val="General"/>
          <w:gallery w:val="placeholder"/>
        </w:category>
        <w:types>
          <w:type w:val="bbPlcHdr"/>
        </w:types>
        <w:behaviors>
          <w:behavior w:val="content"/>
        </w:behaviors>
        <w:guid w:val="{2AAAE0B6-AAD0-4777-B367-0B149BA27656}"/>
      </w:docPartPr>
      <w:docPartBody>
        <w:p w:rsidR="00000000" w:rsidRDefault="005734F6">
          <w:pPr>
            <w:pStyle w:val="7F6783CCB3D8484D9CA683D76065DACE"/>
          </w:pPr>
          <w:r w:rsidRPr="000220BB">
            <w:rPr>
              <w:lang w:bidi="es-ES"/>
            </w:rPr>
            <w:t>PÁG. 3</w:t>
          </w:r>
        </w:p>
      </w:docPartBody>
    </w:docPart>
    <w:docPart>
      <w:docPartPr>
        <w:name w:val="6184753B232C48A3A5458844250DD592"/>
        <w:category>
          <w:name w:val="General"/>
          <w:gallery w:val="placeholder"/>
        </w:category>
        <w:types>
          <w:type w:val="bbPlcHdr"/>
        </w:types>
        <w:behaviors>
          <w:behavior w:val="content"/>
        </w:behaviors>
        <w:guid w:val="{DD22720F-EB66-45F2-9E1D-1262E0C4CAD5}"/>
      </w:docPartPr>
      <w:docPartBody>
        <w:p w:rsidR="00000000" w:rsidRDefault="005734F6">
          <w:pPr>
            <w:pStyle w:val="6184753B232C48A3A5458844250DD592"/>
          </w:pPr>
          <w:r w:rsidRPr="000220BB">
            <w:rPr>
              <w:lang w:bidi="es-ES"/>
            </w:rPr>
            <w:t>Denos una descripción sobre una historia en la página 3. Escriba una cita de la historia para crear interés.</w:t>
          </w:r>
        </w:p>
      </w:docPartBody>
    </w:docPart>
    <w:docPart>
      <w:docPartPr>
        <w:name w:val="56C908CD862440668058FD6CC47DFF0C"/>
        <w:category>
          <w:name w:val="General"/>
          <w:gallery w:val="placeholder"/>
        </w:category>
        <w:types>
          <w:type w:val="bbPlcHdr"/>
        </w:types>
        <w:behaviors>
          <w:behavior w:val="content"/>
        </w:behaviors>
        <w:guid w:val="{4A79A851-D1DF-4AF6-94CD-018D41413E11}"/>
      </w:docPartPr>
      <w:docPartBody>
        <w:p w:rsidR="00000000" w:rsidRDefault="005734F6">
          <w:pPr>
            <w:pStyle w:val="56C908CD862440668058FD6CC47DFF0C"/>
          </w:pPr>
          <w:r w:rsidRPr="000220BB">
            <w:rPr>
              <w:lang w:bidi="es-ES"/>
            </w:rPr>
            <w:t>PÁG. 4</w:t>
          </w:r>
        </w:p>
      </w:docPartBody>
    </w:docPart>
    <w:docPart>
      <w:docPartPr>
        <w:name w:val="596207C6042A4EDCB191E53B170D9B24"/>
        <w:category>
          <w:name w:val="General"/>
          <w:gallery w:val="placeholder"/>
        </w:category>
        <w:types>
          <w:type w:val="bbPlcHdr"/>
        </w:types>
        <w:behaviors>
          <w:behavior w:val="content"/>
        </w:behaviors>
        <w:guid w:val="{9962677B-3DFD-4E04-8F31-D1E9C8DA0C61}"/>
      </w:docPartPr>
      <w:docPartBody>
        <w:p w:rsidR="00000000" w:rsidRDefault="005734F6">
          <w:pPr>
            <w:pStyle w:val="596207C6042A4EDCB191E53B170D9B24"/>
          </w:pPr>
          <w:r w:rsidRPr="000220BB">
            <w:rPr>
              <w:lang w:bidi="es-ES"/>
            </w:rPr>
            <w:t xml:space="preserve">Denos una </w:t>
          </w:r>
          <w:r w:rsidRPr="000220BB">
            <w:rPr>
              <w:lang w:bidi="es-ES"/>
            </w:rPr>
            <w:t>descripción sobre una historia en la página 4. Añada un toque personal.</w:t>
          </w:r>
        </w:p>
      </w:docPartBody>
    </w:docPart>
    <w:docPart>
      <w:docPartPr>
        <w:name w:val="0E9EA72E7A014B739A9C07AB6E18FA8E"/>
        <w:category>
          <w:name w:val="General"/>
          <w:gallery w:val="placeholder"/>
        </w:category>
        <w:types>
          <w:type w:val="bbPlcHdr"/>
        </w:types>
        <w:behaviors>
          <w:behavior w:val="content"/>
        </w:behaviors>
        <w:guid w:val="{AE27BF73-5068-4B6F-A3D1-8AE435092314}"/>
      </w:docPartPr>
      <w:docPartBody>
        <w:p w:rsidR="00000000" w:rsidRDefault="005734F6">
          <w:pPr>
            <w:pStyle w:val="0E9EA72E7A014B739A9C07AB6E18FA8E"/>
          </w:pPr>
          <w:r w:rsidRPr="000220BB">
            <w:rPr>
              <w:lang w:bidi="es-ES"/>
            </w:rPr>
            <w:t>el título va aquí</w:t>
          </w:r>
        </w:p>
      </w:docPartBody>
    </w:docPart>
    <w:docPart>
      <w:docPartPr>
        <w:name w:val="F930F9EE7FAA4FDB83C4357587A4028A"/>
        <w:category>
          <w:name w:val="General"/>
          <w:gallery w:val="placeholder"/>
        </w:category>
        <w:types>
          <w:type w:val="bbPlcHdr"/>
        </w:types>
        <w:behaviors>
          <w:behavior w:val="content"/>
        </w:behaviors>
        <w:guid w:val="{35D39F1E-524F-404B-B19A-414F39B9868A}"/>
      </w:docPartPr>
      <w:docPartBody>
        <w:p w:rsidR="00000000" w:rsidRDefault="005734F6">
          <w:pPr>
            <w:pStyle w:val="F930F9EE7FAA4FDB83C4357587A4028A"/>
          </w:pPr>
          <w:r w:rsidRPr="000220BB">
            <w:rPr>
              <w:lang w:bidi="es-ES"/>
            </w:rPr>
            <w:t>EL S</w:t>
          </w:r>
          <w:r w:rsidRPr="000220BB">
            <w:rPr>
              <w:lang w:bidi="es-ES"/>
            </w:rPr>
            <w:t>UBTÍTULO VA AQUÍ</w:t>
          </w:r>
        </w:p>
      </w:docPartBody>
    </w:docPart>
    <w:docPart>
      <w:docPartPr>
        <w:name w:val="35585DD3195348EBB91F842E33D8943D"/>
        <w:category>
          <w:name w:val="General"/>
          <w:gallery w:val="placeholder"/>
        </w:category>
        <w:types>
          <w:type w:val="bbPlcHdr"/>
        </w:types>
        <w:behaviors>
          <w:behavior w:val="content"/>
        </w:behaviors>
        <w:guid w:val="{D76A580C-0B73-47E6-8EF2-4C3285CFE1D9}"/>
      </w:docPartPr>
      <w:docPartBody>
        <w:p w:rsidR="00E1046A" w:rsidRPr="000220BB" w:rsidRDefault="005734F6" w:rsidP="00A50BCD">
          <w:r w:rsidRPr="000220BB">
            <w:rPr>
              <w:lang w:bidi="es-ES"/>
            </w:rPr>
            <w:t>Este es un lugar para colocar una historia principal, la introducción al boletín o cualquier cosa que quiera resaltar. Este es un lugar para un artículo principal del</w:t>
          </w:r>
          <w:r w:rsidRPr="000220BB">
            <w:rPr>
              <w:lang w:bidi="es-ES"/>
            </w:rPr>
            <w:t xml:space="preserve"> boletín digno de la primera página.</w:t>
          </w:r>
        </w:p>
        <w:p w:rsidR="00000000" w:rsidRDefault="005734F6">
          <w:pPr>
            <w:pStyle w:val="35585DD3195348EBB91F842E33D8943D"/>
          </w:pPr>
          <w:r w:rsidRPr="000220BB">
            <w:rPr>
              <w:lang w:bidi="es-ES"/>
            </w:rPr>
            <w:t>En este ejemplo de plantilla, encontrará algunas sugerencias sobre cómo personalizar este documento cambiando imágenes, actualizando los colores y texto, etc. ¡Manos a la obra!</w:t>
          </w:r>
        </w:p>
      </w:docPartBody>
    </w:docPart>
    <w:docPart>
      <w:docPartPr>
        <w:name w:val="B917EBAF0BA0432597317E20AFA0F7E9"/>
        <w:category>
          <w:name w:val="General"/>
          <w:gallery w:val="placeholder"/>
        </w:category>
        <w:types>
          <w:type w:val="bbPlcHdr"/>
        </w:types>
        <w:behaviors>
          <w:behavior w:val="content"/>
        </w:behaviors>
        <w:guid w:val="{D4A66746-7671-4C67-974F-F7A3C6676527}"/>
      </w:docPartPr>
      <w:docPartBody>
        <w:p w:rsidR="00000000" w:rsidRDefault="005734F6">
          <w:pPr>
            <w:pStyle w:val="B917EBAF0BA0432597317E20AFA0F7E9"/>
          </w:pPr>
          <w:r w:rsidRPr="000220BB">
            <w:rPr>
              <w:lang w:bidi="es-ES"/>
            </w:rPr>
            <w:t>EL TÍTULO VA AQUÍ</w:t>
          </w:r>
        </w:p>
      </w:docPartBody>
    </w:docPart>
    <w:docPart>
      <w:docPartPr>
        <w:name w:val="20AD552E697244C7B41299E0A4CAEF07"/>
        <w:category>
          <w:name w:val="General"/>
          <w:gallery w:val="placeholder"/>
        </w:category>
        <w:types>
          <w:type w:val="bbPlcHdr"/>
        </w:types>
        <w:behaviors>
          <w:behavior w:val="content"/>
        </w:behaviors>
        <w:guid w:val="{961BB652-D2C8-43EC-998B-A8E683420DB0}"/>
      </w:docPartPr>
      <w:docPartBody>
        <w:p w:rsidR="00000000" w:rsidRDefault="005734F6">
          <w:pPr>
            <w:pStyle w:val="20AD552E697244C7B41299E0A4CAEF07"/>
          </w:pPr>
          <w:r w:rsidRPr="000220BB">
            <w:rPr>
              <w:lang w:bidi="es-ES"/>
            </w:rPr>
            <w:t>EL SUBTÍTULO VA AQUÍ</w:t>
          </w:r>
        </w:p>
      </w:docPartBody>
    </w:docPart>
    <w:docPart>
      <w:docPartPr>
        <w:name w:val="4A2A501A584F403289ADBE6AFE5C4D5E"/>
        <w:category>
          <w:name w:val="General"/>
          <w:gallery w:val="placeholder"/>
        </w:category>
        <w:types>
          <w:type w:val="bbPlcHdr"/>
        </w:types>
        <w:behaviors>
          <w:behavior w:val="content"/>
        </w:behaviors>
        <w:guid w:val="{F76CBE7E-F226-4A9D-8E5A-1A13448A6C87}"/>
      </w:docPartPr>
      <w:docPartBody>
        <w:p w:rsidR="00E1046A" w:rsidRPr="000220BB" w:rsidRDefault="005734F6" w:rsidP="00800598">
          <w:r w:rsidRPr="000220BB">
            <w:rPr>
              <w:lang w:bidi="es-ES"/>
            </w:rPr>
            <w:t>Creemos que el diseño de este boletín es genial tal cual. Pero, si no está de acuerdo, puede personalizarlo realizando algunos ajustes menores al diseño. Hay sugerencias sobre la actualización de cara</w:t>
          </w:r>
          <w:r w:rsidRPr="000220BB">
            <w:rPr>
              <w:lang w:bidi="es-ES"/>
            </w:rPr>
            <w:t>cterísticas específicas disponibles en este texto de ejemplo.</w:t>
          </w:r>
        </w:p>
        <w:p w:rsidR="00E1046A" w:rsidRPr="000220BB" w:rsidRDefault="005734F6" w:rsidP="00800598">
          <w:r w:rsidRPr="000220BB">
            <w:rPr>
              <w:lang w:bidi="es-ES"/>
            </w:rPr>
            <w:t>Para cambiar el texto de este documento, haga clic en el bloque de texto que desee actualizar. El formato ya se ha programado para facilitar su modificación.</w:t>
          </w:r>
        </w:p>
        <w:p w:rsidR="00000000" w:rsidRDefault="005734F6">
          <w:pPr>
            <w:pStyle w:val="4A2A501A584F403289ADBE6AFE5C4D5E"/>
          </w:pPr>
          <w:r w:rsidRPr="000220BB">
            <w:rPr>
              <w:lang w:bidi="es-ES"/>
            </w:rPr>
            <w:t>Puede cambiar fácilmente los colores</w:t>
          </w:r>
          <w:r w:rsidRPr="000220BB">
            <w:rPr>
              <w:lang w:bidi="es-ES"/>
            </w:rPr>
            <w:t xml:space="preserve"> generales de la plantilla con unos pocos clics. Vaya a la pestaña Diseño y haga clic en Colores. En la lista de colores, puede elegir otra combinación de colores. Al desplazarse por las varias opciones, verá que cambia la apariencia general del documento </w:t>
          </w:r>
          <w:r w:rsidRPr="000220BB">
            <w:rPr>
              <w:lang w:bidi="es-ES"/>
            </w:rPr>
            <w:t>con cada una de ellas.</w:t>
          </w:r>
        </w:p>
      </w:docPartBody>
    </w:docPart>
    <w:docPart>
      <w:docPartPr>
        <w:name w:val="AEF7140AC7544695B339C929E04D4949"/>
        <w:category>
          <w:name w:val="General"/>
          <w:gallery w:val="placeholder"/>
        </w:category>
        <w:types>
          <w:type w:val="bbPlcHdr"/>
        </w:types>
        <w:behaviors>
          <w:behavior w:val="content"/>
        </w:behaviors>
        <w:guid w:val="{CF4128B8-8F5B-4326-A22D-529CCAF4D8A7}"/>
      </w:docPartPr>
      <w:docPartBody>
        <w:p w:rsidR="00000000" w:rsidRDefault="005734F6">
          <w:pPr>
            <w:pStyle w:val="AEF7140AC7544695B339C929E04D4949"/>
          </w:pPr>
          <w:r w:rsidRPr="000220BB">
            <w:rPr>
              <w:lang w:bidi="es-ES"/>
            </w:rPr>
            <w:t>EL TÍTULO VA AQUÍ</w:t>
          </w:r>
        </w:p>
      </w:docPartBody>
    </w:docPart>
    <w:docPart>
      <w:docPartPr>
        <w:name w:val="DE24EAAA02974AC39503F3ADDCACA9FD"/>
        <w:category>
          <w:name w:val="General"/>
          <w:gallery w:val="placeholder"/>
        </w:category>
        <w:types>
          <w:type w:val="bbPlcHdr"/>
        </w:types>
        <w:behaviors>
          <w:behavior w:val="content"/>
        </w:behaviors>
        <w:guid w:val="{58526AB0-F8FE-49D0-8E5C-63E37279EB6D}"/>
      </w:docPartPr>
      <w:docPartBody>
        <w:p w:rsidR="00000000" w:rsidRDefault="005734F6">
          <w:pPr>
            <w:pStyle w:val="DE24EAAA02974AC39503F3ADDCACA9FD"/>
          </w:pPr>
          <w:r w:rsidRPr="000220BB">
            <w:rPr>
              <w:lang w:bidi="es-ES"/>
            </w:rPr>
            <w:t>EL SUBTÍTULO VA AQUÍ</w:t>
          </w:r>
        </w:p>
      </w:docPartBody>
    </w:docPart>
    <w:docPart>
      <w:docPartPr>
        <w:name w:val="0F5FD35C68F143F79932ED7FA9153AEC"/>
        <w:category>
          <w:name w:val="General"/>
          <w:gallery w:val="placeholder"/>
        </w:category>
        <w:types>
          <w:type w:val="bbPlcHdr"/>
        </w:types>
        <w:behaviors>
          <w:behavior w:val="content"/>
        </w:behaviors>
        <w:guid w:val="{AAFF6372-9EBC-42B3-9D10-80665BA548AA}"/>
      </w:docPartPr>
      <w:docPartBody>
        <w:p w:rsidR="00E1046A" w:rsidRPr="000220BB" w:rsidRDefault="005734F6" w:rsidP="00307A0A">
          <w:r w:rsidRPr="000220BB">
            <w:rPr>
              <w:lang w:bidi="es-ES"/>
            </w:rPr>
            <w:t xml:space="preserve">¿Cambió el color y quiere volver al diseño original? Es fácil. Solo tiene que volver a la pestaña Diseño y elegir la opción Temas. En la lista, haga clic en la opción para restablecer el </w:t>
          </w:r>
          <w:r w:rsidRPr="000220BB">
            <w:rPr>
              <w:lang w:bidi="es-ES"/>
            </w:rPr>
            <w:t>tema de esta plantilla. Así se restaurará la combinación de colores del documento original.</w:t>
          </w:r>
        </w:p>
        <w:p w:rsidR="00E1046A" w:rsidRPr="000220BB" w:rsidRDefault="005734F6" w:rsidP="00307A0A">
          <w:r w:rsidRPr="000220BB">
            <w:rPr>
              <w:lang w:bidi="es-ES"/>
            </w:rPr>
            <w:t>¿Tiene otras imágenes que quiere usar? Es sencillo reemplazar cualquiera de las imágenes de este folleto. Haga clic en la imagen que desea cambiar. Algunas imágenes</w:t>
          </w:r>
          <w:r w:rsidRPr="000220BB">
            <w:rPr>
              <w:lang w:bidi="es-ES"/>
            </w:rPr>
            <w:t xml:space="preserve"> pueden necesitar un clic adicional, ya que son parte de un grupo de imágenes. Continúe haciendo clic hasta que los controladores de selección estén alrededor de la imagen que quiera reemplazar.</w:t>
          </w:r>
        </w:p>
        <w:p w:rsidR="00000000" w:rsidRDefault="005734F6">
          <w:pPr>
            <w:pStyle w:val="0F5FD35C68F143F79932ED7FA9153AEC"/>
          </w:pPr>
          <w:r w:rsidRPr="000220BB">
            <w:rPr>
              <w:lang w:bidi="es-ES"/>
            </w:rPr>
            <w:t>Cuando seleccione la imagen que desea reemplazar, puede selec</w:t>
          </w:r>
          <w:r w:rsidRPr="000220BB">
            <w:rPr>
              <w:lang w:bidi="es-ES"/>
            </w:rPr>
            <w:t>cionar "Cambiar imagen" en el menú de acceso directo, o haga clic en la opción "Relleno" y elija la opción para "Imagen".</w:t>
          </w:r>
        </w:p>
      </w:docPartBody>
    </w:docPart>
    <w:docPart>
      <w:docPartPr>
        <w:name w:val="733203691CAC41C291859BBBD3394D9B"/>
        <w:category>
          <w:name w:val="General"/>
          <w:gallery w:val="placeholder"/>
        </w:category>
        <w:types>
          <w:type w:val="bbPlcHdr"/>
        </w:types>
        <w:behaviors>
          <w:behavior w:val="content"/>
        </w:behaviors>
        <w:guid w:val="{D99F7397-F737-4B84-844A-5D655FC29414}"/>
      </w:docPartPr>
      <w:docPartBody>
        <w:p w:rsidR="00000000" w:rsidRDefault="005734F6">
          <w:pPr>
            <w:pStyle w:val="733203691CAC41C291859BBBD3394D9B"/>
          </w:pPr>
          <w:r w:rsidRPr="000220BB">
            <w:rPr>
              <w:lang w:bidi="es-ES"/>
            </w:rPr>
            <w:t>EL TÍTULO VA AQUÍ</w:t>
          </w:r>
        </w:p>
      </w:docPartBody>
    </w:docPart>
    <w:docPart>
      <w:docPartPr>
        <w:name w:val="F4F18794A2294390B4EA7FB640E38DBE"/>
        <w:category>
          <w:name w:val="General"/>
          <w:gallery w:val="placeholder"/>
        </w:category>
        <w:types>
          <w:type w:val="bbPlcHdr"/>
        </w:types>
        <w:behaviors>
          <w:behavior w:val="content"/>
        </w:behaviors>
        <w:guid w:val="{9369117F-886A-48C0-B203-22D7F32E50AF}"/>
      </w:docPartPr>
      <w:docPartBody>
        <w:p w:rsidR="00000000" w:rsidRDefault="005734F6">
          <w:pPr>
            <w:pStyle w:val="F4F18794A2294390B4EA7FB640E38DBE"/>
          </w:pPr>
          <w:r w:rsidRPr="000220BB">
            <w:rPr>
              <w:lang w:bidi="es-ES"/>
            </w:rPr>
            <w:t>EL SUBTÍTULO VA AQUÍ</w:t>
          </w:r>
        </w:p>
      </w:docPartBody>
    </w:docPart>
    <w:docPart>
      <w:docPartPr>
        <w:name w:val="490C787220F64F0B90EC142B8A01D79C"/>
        <w:category>
          <w:name w:val="General"/>
          <w:gallery w:val="placeholder"/>
        </w:category>
        <w:types>
          <w:type w:val="bbPlcHdr"/>
        </w:types>
        <w:behaviors>
          <w:behavior w:val="content"/>
        </w:behaviors>
        <w:guid w:val="{9168CC92-D7FF-4E97-960C-0B70253ADD09}"/>
      </w:docPartPr>
      <w:docPartBody>
        <w:p w:rsidR="00E1046A" w:rsidRPr="000220BB" w:rsidRDefault="005734F6" w:rsidP="00307A0A">
          <w:r w:rsidRPr="000220BB">
            <w:rPr>
              <w:lang w:bidi="es-ES"/>
            </w:rPr>
            <w:t>De misma manera que cambia los colores, puede actualizar fácilmente las fuentes de todo el docu</w:t>
          </w:r>
          <w:r w:rsidRPr="000220BB">
            <w:rPr>
              <w:lang w:bidi="es-ES"/>
            </w:rPr>
            <w:t>mento. En la pestaña Diseño, elija una combinación de fuentes que se ajuste a su gusto.</w:t>
          </w:r>
        </w:p>
        <w:p w:rsidR="00E1046A" w:rsidRPr="000220BB" w:rsidRDefault="005734F6" w:rsidP="00307A0A">
          <w:r w:rsidRPr="000220BB">
            <w:rPr>
              <w:lang w:bidi="es-ES"/>
            </w:rPr>
            <w:t>Restablezca el tema para restaurar la plantilla al estado original.</w:t>
          </w:r>
        </w:p>
        <w:p w:rsidR="00E1046A" w:rsidRPr="000220BB" w:rsidRDefault="005734F6" w:rsidP="00307A0A">
          <w:r w:rsidRPr="000220BB">
            <w:rPr>
              <w:lang w:bidi="es-ES"/>
            </w:rPr>
            <w:t>Para cambiar el texto de este documento, haga clic en el bloque de texto que desee actualizar. El fo</w:t>
          </w:r>
          <w:r w:rsidRPr="000220BB">
            <w:rPr>
              <w:lang w:bidi="es-ES"/>
            </w:rPr>
            <w:t>rmato ya se ha programado para facilitar su modificación.</w:t>
          </w:r>
        </w:p>
        <w:p w:rsidR="00E1046A" w:rsidRPr="000220BB" w:rsidRDefault="005734F6" w:rsidP="00307A0A">
          <w:r w:rsidRPr="000220BB">
            <w:rPr>
              <w:lang w:bidi="es-ES"/>
            </w:rPr>
            <w:t xml:space="preserve">En este panel, puede resaltar aún más información sobre su organización. Diga al público por qué es la mejor. ¡Deje a un lado la timidez! Comparta, explique y díganos lo que hace que su empresa sea </w:t>
          </w:r>
          <w:r w:rsidRPr="000220BB">
            <w:rPr>
              <w:lang w:bidi="es-ES"/>
            </w:rPr>
            <w:t>tan importante.</w:t>
          </w:r>
        </w:p>
        <w:p w:rsidR="00000000" w:rsidRDefault="005734F6">
          <w:pPr>
            <w:pStyle w:val="490C787220F64F0B90EC142B8A01D79C"/>
          </w:pPr>
          <w:r w:rsidRPr="000220BB">
            <w:rPr>
              <w:lang w:bidi="es-ES"/>
            </w:rPr>
            <w:t>Puede ajustarse una gran cantidad de texto en cualquiera de estos paneles. Haga clic en los marcadores de posición y agregue su propio texto.</w:t>
          </w:r>
        </w:p>
      </w:docPartBody>
    </w:docPart>
    <w:docPart>
      <w:docPartPr>
        <w:name w:val="9710FCC77B614ECEA4C7C65CCAED8B81"/>
        <w:category>
          <w:name w:val="General"/>
          <w:gallery w:val="placeholder"/>
        </w:category>
        <w:types>
          <w:type w:val="bbPlcHdr"/>
        </w:types>
        <w:behaviors>
          <w:behavior w:val="content"/>
        </w:behaviors>
        <w:guid w:val="{90E1F7C9-9D9F-4AF0-A7A7-4D271C6CC806}"/>
      </w:docPartPr>
      <w:docPartBody>
        <w:p w:rsidR="00000000" w:rsidRDefault="005734F6">
          <w:pPr>
            <w:pStyle w:val="9710FCC77B614ECEA4C7C65CCAED8B81"/>
          </w:pPr>
          <w:r w:rsidRPr="000220BB">
            <w:rPr>
              <w:lang w:bidi="es-ES"/>
            </w:rPr>
            <w:t>EL TÍTULO VA AQUÍ</w:t>
          </w:r>
        </w:p>
      </w:docPartBody>
    </w:docPart>
    <w:docPart>
      <w:docPartPr>
        <w:name w:val="16DA8F0DE2544D699A8B103E275A9F26"/>
        <w:category>
          <w:name w:val="General"/>
          <w:gallery w:val="placeholder"/>
        </w:category>
        <w:types>
          <w:type w:val="bbPlcHdr"/>
        </w:types>
        <w:behaviors>
          <w:behavior w:val="content"/>
        </w:behaviors>
        <w:guid w:val="{D8381772-87D5-4182-A729-74FA17308905}"/>
      </w:docPartPr>
      <w:docPartBody>
        <w:p w:rsidR="00000000" w:rsidRDefault="005734F6">
          <w:pPr>
            <w:pStyle w:val="16DA8F0DE2544D699A8B103E275A9F26"/>
          </w:pPr>
          <w:r w:rsidRPr="000220BB">
            <w:rPr>
              <w:lang w:bidi="es-ES"/>
            </w:rPr>
            <w:t>EL SUBTÍTULO VA AQUÍ</w:t>
          </w:r>
        </w:p>
      </w:docPartBody>
    </w:docPart>
    <w:docPart>
      <w:docPartPr>
        <w:name w:val="31F574D009904E3C84482ED89F791663"/>
        <w:category>
          <w:name w:val="General"/>
          <w:gallery w:val="placeholder"/>
        </w:category>
        <w:types>
          <w:type w:val="bbPlcHdr"/>
        </w:types>
        <w:behaviors>
          <w:behavior w:val="content"/>
        </w:behaviors>
        <w:guid w:val="{76116BCC-D6D2-4D2F-A29D-96E4C64C7886}"/>
      </w:docPartPr>
      <w:docPartBody>
        <w:p w:rsidR="00E1046A" w:rsidRPr="000220BB" w:rsidRDefault="005734F6" w:rsidP="00307A0A">
          <w:r w:rsidRPr="000220BB">
            <w:rPr>
              <w:lang w:bidi="es-ES"/>
            </w:rPr>
            <w:t>Para cambiar el texto de este documento, haga clic en el bl</w:t>
          </w:r>
          <w:r w:rsidRPr="000220BB">
            <w:rPr>
              <w:lang w:bidi="es-ES"/>
            </w:rPr>
            <w:t>oque de texto que desee actualizar. El formato ya se ha programado para facilitar su modificación.</w:t>
          </w:r>
        </w:p>
        <w:p w:rsidR="00E1046A" w:rsidRPr="000220BB" w:rsidRDefault="005734F6" w:rsidP="00307A0A">
          <w:r w:rsidRPr="000220BB">
            <w:rPr>
              <w:lang w:bidi="es-ES"/>
            </w:rPr>
            <w:t>Puede cambiar fácilmente los colores generales de la plantilla con unos pocos clics. Vaya a la pestaña Diseño y haga clic en Colores. En la lista de colores,</w:t>
          </w:r>
          <w:r w:rsidRPr="000220BB">
            <w:rPr>
              <w:lang w:bidi="es-ES"/>
            </w:rPr>
            <w:t xml:space="preserve"> puede elegir otra combinación de colores. Al desplazarse por las varias opciones, verá que cambia la apariencia general del documento con cada una de ellas.</w:t>
          </w:r>
        </w:p>
        <w:p w:rsidR="00E1046A" w:rsidRPr="000220BB" w:rsidRDefault="005734F6" w:rsidP="00307A0A">
          <w:r w:rsidRPr="000220BB">
            <w:rPr>
              <w:lang w:bidi="es-ES"/>
            </w:rPr>
            <w:t xml:space="preserve">¿Cambió el color y quiere volver al diseño original? Es fácil. Solo tiene que volver a la pestaña </w:t>
          </w:r>
          <w:r w:rsidRPr="000220BB">
            <w:rPr>
              <w:lang w:bidi="es-ES"/>
            </w:rPr>
            <w:t>Diseño y elegir la opción Temas. En la lista, haga clic en la opción para restablecer el tema de esta plantilla. Así se restaurará la combinación de colores del documento original.</w:t>
          </w:r>
        </w:p>
        <w:p w:rsidR="00E1046A" w:rsidRPr="000220BB" w:rsidRDefault="005734F6" w:rsidP="00307A0A">
          <w:r w:rsidRPr="000220BB">
            <w:rPr>
              <w:lang w:bidi="es-ES"/>
            </w:rPr>
            <w:t>¿Tiene otras imágenes que quiere usar? Es sencillo reemplazar cualquiera de</w:t>
          </w:r>
          <w:r w:rsidRPr="000220BB">
            <w:rPr>
              <w:lang w:bidi="es-ES"/>
            </w:rPr>
            <w:t xml:space="preserve"> las imágenes de este folleto. Haga clic en la imagen que desea cambiar. Algunas imágenes pueden necesitar un clic adicional, ya que son parte de un grupo de imágenes. Continúe haciendo clic hasta que los controladores de selección estén alrededor de la im</w:t>
          </w:r>
          <w:r w:rsidRPr="000220BB">
            <w:rPr>
              <w:lang w:bidi="es-ES"/>
            </w:rPr>
            <w:t>agen que quiera reemplazar.</w:t>
          </w:r>
        </w:p>
        <w:p w:rsidR="00000000" w:rsidRDefault="005734F6">
          <w:pPr>
            <w:pStyle w:val="31F574D009904E3C84482ED89F791663"/>
          </w:pPr>
          <w:r w:rsidRPr="000220BB">
            <w:rPr>
              <w:lang w:bidi="es-ES"/>
            </w:rPr>
            <w:t>Cuando seleccione la imagen que desea reemplazar, puede seleccionar "Cambiar imagen" en el menú de acceso directo, o haga clic en la opción "Relleno" y elija la opción para "Imagen".</w:t>
          </w:r>
        </w:p>
      </w:docPartBody>
    </w:docPart>
    <w:docPart>
      <w:docPartPr>
        <w:name w:val="4B7F0529C2264CB08F85C380E4030A3C"/>
        <w:category>
          <w:name w:val="General"/>
          <w:gallery w:val="placeholder"/>
        </w:category>
        <w:types>
          <w:type w:val="bbPlcHdr"/>
        </w:types>
        <w:behaviors>
          <w:behavior w:val="content"/>
        </w:behaviors>
        <w:guid w:val="{F14D2A47-50B6-44E3-B4F1-9CD3C7016955}"/>
      </w:docPartPr>
      <w:docPartBody>
        <w:p w:rsidR="00000000" w:rsidRDefault="005734F6">
          <w:pPr>
            <w:pStyle w:val="4B7F0529C2264CB08F85C380E4030A3C"/>
          </w:pPr>
          <w:r w:rsidRPr="000220BB">
            <w:rPr>
              <w:lang w:bidi="es-ES"/>
            </w:rPr>
            <w:t>EL TÍTULO VA AQUÍ</w:t>
          </w:r>
        </w:p>
      </w:docPartBody>
    </w:docPart>
    <w:docPart>
      <w:docPartPr>
        <w:name w:val="2302A3FFC266420599D4F2563F23632D"/>
        <w:category>
          <w:name w:val="General"/>
          <w:gallery w:val="placeholder"/>
        </w:category>
        <w:types>
          <w:type w:val="bbPlcHdr"/>
        </w:types>
        <w:behaviors>
          <w:behavior w:val="content"/>
        </w:behaviors>
        <w:guid w:val="{A9E56D22-90E0-4FA1-A2E3-0EDF35BEF1FA}"/>
      </w:docPartPr>
      <w:docPartBody>
        <w:p w:rsidR="00000000" w:rsidRDefault="005734F6">
          <w:pPr>
            <w:pStyle w:val="2302A3FFC266420599D4F2563F23632D"/>
          </w:pPr>
          <w:r w:rsidRPr="000220BB">
            <w:rPr>
              <w:lang w:bidi="es-ES"/>
            </w:rPr>
            <w:t>EL SUBTÍTULO VA AQUÍ</w:t>
          </w:r>
        </w:p>
      </w:docPartBody>
    </w:docPart>
    <w:docPart>
      <w:docPartPr>
        <w:name w:val="387BF616BA78449F9A124EFA8A904F10"/>
        <w:category>
          <w:name w:val="General"/>
          <w:gallery w:val="placeholder"/>
        </w:category>
        <w:types>
          <w:type w:val="bbPlcHdr"/>
        </w:types>
        <w:behaviors>
          <w:behavior w:val="content"/>
        </w:behaviors>
        <w:guid w:val="{A16A42EA-2BDE-420E-93F4-004F37BA54B8}"/>
      </w:docPartPr>
      <w:docPartBody>
        <w:p w:rsidR="00E1046A" w:rsidRPr="000220BB" w:rsidRDefault="005734F6" w:rsidP="00A50BCD">
          <w:r w:rsidRPr="000220BB">
            <w:rPr>
              <w:lang w:bidi="es-ES"/>
            </w:rPr>
            <w:t>Los ví</w:t>
          </w:r>
          <w:r w:rsidRPr="000220BB">
            <w:rPr>
              <w:lang w:bidi="es-ES"/>
            </w:rPr>
            <w:t>deos son una forma eficaz de expresar su punto de vista. Al hacer clic en Vídeo en línea, puede pegar el código para insertar el vídeo que desee. También puede escribir una palabra clave para buscar en línea el vídeo que mejor se adapte a su documento.</w:t>
          </w:r>
        </w:p>
        <w:p w:rsidR="00E1046A" w:rsidRPr="000220BB" w:rsidRDefault="005734F6" w:rsidP="00A50BCD">
          <w:r w:rsidRPr="000220BB">
            <w:rPr>
              <w:lang w:bidi="es-ES"/>
            </w:rPr>
            <w:t>Par</w:t>
          </w:r>
          <w:r w:rsidRPr="000220BB">
            <w:rPr>
              <w:lang w:bidi="es-ES"/>
            </w:rPr>
            <w:t>a que el documento parezca profesional, Word proporciona encabezado, pie de página, portada y diseños de cuadro de texto que se complementan entre sí. Por ejemplo, puede agregar una portada, un encabezado y una barra lateral que combinen bien. Haga clic en</w:t>
          </w:r>
          <w:r w:rsidRPr="000220BB">
            <w:rPr>
              <w:lang w:bidi="es-ES"/>
            </w:rPr>
            <w:t xml:space="preserve"> Insertar y, a continuación, elija los elementos que desee de las diferentes galerías.</w:t>
          </w:r>
        </w:p>
        <w:p w:rsidR="00E1046A" w:rsidRPr="000220BB" w:rsidRDefault="005734F6" w:rsidP="00A50BCD">
          <w:r w:rsidRPr="000220BB">
            <w:rPr>
              <w:lang w:bidi="es-ES"/>
            </w:rPr>
            <w:t xml:space="preserve">Los temas y estilos también contribuyen a que su documento esté bien coordinado. Al hacer clic en Diseño y elegir un Tema nuevo, las imágenes, gráficos y </w:t>
          </w:r>
          <w:r w:rsidRPr="000220BB">
            <w:rPr>
              <w:lang w:bidi="es-ES"/>
            </w:rPr>
            <w:t>elementos gráficos SmartArt cambiarán para coincidir con el nuevo tema. Al aplicar estilos, los títulos cambian para coincidir con el nuevo tema.</w:t>
          </w:r>
        </w:p>
        <w:p w:rsidR="00E1046A" w:rsidRPr="000220BB" w:rsidRDefault="005734F6" w:rsidP="00A50BCD">
          <w:r w:rsidRPr="000220BB">
            <w:rPr>
              <w:lang w:bidi="es-ES"/>
            </w:rPr>
            <w:t xml:space="preserve">Ahorre tiempo en Word con los nuevos botones que aparecen donde los necesita. Para cambiar la forma en la que </w:t>
          </w:r>
          <w:r w:rsidRPr="000220BB">
            <w:rPr>
              <w:lang w:bidi="es-ES"/>
            </w:rPr>
            <w:t>una imagen se ajusta al documento, haga clic para ver un botón con Opciones de diseño junto a ella. Cuando se trabaja en una tabla, haga clic donde desee agregar una fila o columna y, a continuación, haga clic en el signo más.</w:t>
          </w:r>
        </w:p>
        <w:p w:rsidR="00000000" w:rsidRDefault="005734F6">
          <w:pPr>
            <w:pStyle w:val="387BF616BA78449F9A124EFA8A904F10"/>
          </w:pPr>
          <w:r w:rsidRPr="000220BB">
            <w:rPr>
              <w:lang w:bidi="es-ES"/>
            </w:rPr>
            <w:t>Con la nueva vista de lectura</w:t>
          </w:r>
          <w:r w:rsidRPr="000220BB">
            <w:rPr>
              <w:lang w:bidi="es-ES"/>
            </w:rPr>
            <w:t>, leer también es más sencillo. Puede contraer partes del documento y centrarse en el texto que desee. Si quiere dejar de leer antes de llegar al final, Word recuerda donde se quedó, incluso en otro dispositivo.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4F6"/>
    <w:rsid w:val="00573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E3560C29D4249EA80C35DE6344102E3">
    <w:name w:val="8E3560C29D4249EA80C35DE6344102E3"/>
  </w:style>
  <w:style w:type="paragraph" w:customStyle="1" w:styleId="122078FCB5DE453FB8F0301E6FF5DFEB">
    <w:name w:val="122078FCB5DE453FB8F0301E6FF5DFEB"/>
  </w:style>
  <w:style w:type="paragraph" w:customStyle="1" w:styleId="A4CCEA24B1504DDE8C30665B7B2A37BA">
    <w:name w:val="A4CCEA24B1504DDE8C30665B7B2A37BA"/>
  </w:style>
  <w:style w:type="paragraph" w:customStyle="1" w:styleId="228568A2DEBD46B59C30D4BBA0F6BA7A">
    <w:name w:val="228568A2DEBD46B59C30D4BBA0F6BA7A"/>
  </w:style>
  <w:style w:type="paragraph" w:customStyle="1" w:styleId="F03C29B8D10D4AB297C153B58749959C">
    <w:name w:val="F03C29B8D10D4AB297C153B58749959C"/>
  </w:style>
  <w:style w:type="paragraph" w:customStyle="1" w:styleId="7F6783CCB3D8484D9CA683D76065DACE">
    <w:name w:val="7F6783CCB3D8484D9CA683D76065DACE"/>
  </w:style>
  <w:style w:type="paragraph" w:customStyle="1" w:styleId="6184753B232C48A3A5458844250DD592">
    <w:name w:val="6184753B232C48A3A5458844250DD592"/>
  </w:style>
  <w:style w:type="paragraph" w:customStyle="1" w:styleId="56C908CD862440668058FD6CC47DFF0C">
    <w:name w:val="56C908CD862440668058FD6CC47DFF0C"/>
  </w:style>
  <w:style w:type="paragraph" w:customStyle="1" w:styleId="596207C6042A4EDCB191E53B170D9B24">
    <w:name w:val="596207C6042A4EDCB191E53B170D9B24"/>
  </w:style>
  <w:style w:type="paragraph" w:customStyle="1" w:styleId="0E9EA72E7A014B739A9C07AB6E18FA8E">
    <w:name w:val="0E9EA72E7A014B739A9C07AB6E18FA8E"/>
  </w:style>
  <w:style w:type="paragraph" w:customStyle="1" w:styleId="F930F9EE7FAA4FDB83C4357587A4028A">
    <w:name w:val="F930F9EE7FAA4FDB83C4357587A4028A"/>
  </w:style>
  <w:style w:type="paragraph" w:customStyle="1" w:styleId="35585DD3195348EBB91F842E33D8943D">
    <w:name w:val="35585DD3195348EBB91F842E33D8943D"/>
  </w:style>
  <w:style w:type="paragraph" w:customStyle="1" w:styleId="B917EBAF0BA0432597317E20AFA0F7E9">
    <w:name w:val="B917EBAF0BA0432597317E20AFA0F7E9"/>
  </w:style>
  <w:style w:type="paragraph" w:customStyle="1" w:styleId="20AD552E697244C7B41299E0A4CAEF07">
    <w:name w:val="20AD552E697244C7B41299E0A4CAEF07"/>
  </w:style>
  <w:style w:type="paragraph" w:customStyle="1" w:styleId="4A2A501A584F403289ADBE6AFE5C4D5E">
    <w:name w:val="4A2A501A584F403289ADBE6AFE5C4D5E"/>
  </w:style>
  <w:style w:type="paragraph" w:customStyle="1" w:styleId="AEF7140AC7544695B339C929E04D4949">
    <w:name w:val="AEF7140AC7544695B339C929E04D4949"/>
  </w:style>
  <w:style w:type="paragraph" w:customStyle="1" w:styleId="DE24EAAA02974AC39503F3ADDCACA9FD">
    <w:name w:val="DE24EAAA02974AC39503F3ADDCACA9FD"/>
  </w:style>
  <w:style w:type="paragraph" w:customStyle="1" w:styleId="0F5FD35C68F143F79932ED7FA9153AEC">
    <w:name w:val="0F5FD35C68F143F79932ED7FA9153AEC"/>
  </w:style>
  <w:style w:type="paragraph" w:customStyle="1" w:styleId="733203691CAC41C291859BBBD3394D9B">
    <w:name w:val="733203691CAC41C291859BBBD3394D9B"/>
  </w:style>
  <w:style w:type="paragraph" w:customStyle="1" w:styleId="F4F18794A2294390B4EA7FB640E38DBE">
    <w:name w:val="F4F18794A2294390B4EA7FB640E38DBE"/>
  </w:style>
  <w:style w:type="paragraph" w:customStyle="1" w:styleId="490C787220F64F0B90EC142B8A01D79C">
    <w:name w:val="490C787220F64F0B90EC142B8A01D79C"/>
  </w:style>
  <w:style w:type="paragraph" w:customStyle="1" w:styleId="9710FCC77B614ECEA4C7C65CCAED8B81">
    <w:name w:val="9710FCC77B614ECEA4C7C65CCAED8B81"/>
  </w:style>
  <w:style w:type="paragraph" w:customStyle="1" w:styleId="16DA8F0DE2544D699A8B103E275A9F26">
    <w:name w:val="16DA8F0DE2544D699A8B103E275A9F26"/>
  </w:style>
  <w:style w:type="paragraph" w:customStyle="1" w:styleId="31F574D009904E3C84482ED89F791663">
    <w:name w:val="31F574D009904E3C84482ED89F791663"/>
  </w:style>
  <w:style w:type="paragraph" w:customStyle="1" w:styleId="4B7F0529C2264CB08F85C380E4030A3C">
    <w:name w:val="4B7F0529C2264CB08F85C380E4030A3C"/>
  </w:style>
  <w:style w:type="paragraph" w:customStyle="1" w:styleId="2302A3FFC266420599D4F2563F23632D">
    <w:name w:val="2302A3FFC266420599D4F2563F23632D"/>
  </w:style>
  <w:style w:type="paragraph" w:customStyle="1" w:styleId="387BF616BA78449F9A124EFA8A904F10">
    <w:name w:val="387BF616BA78449F9A124EFA8A904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3.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B4C4D4-4E8A-4429-AAE2-210DBD456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Boletín de arquitectura.dotx</Template>
  <TotalTime>0</TotalTime>
  <Pages>4</Pages>
  <Words>954</Words>
  <Characters>5249</Characters>
  <Application>Microsoft Office Word</Application>
  <DocSecurity>0</DocSecurity>
  <Lines>43</Lines>
  <Paragraphs>12</Paragraphs>
  <ScaleCrop>false</ScaleCrop>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2020-10-26T09:01:00Z</dcterms:created>
  <dcterms:modified xsi:type="dcterms:W3CDTF">2020-10-26T09:02:00Z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