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7831" w:type="dxa"/>
        <w:tblInd w:w="-11" w:type="dxa"/>
        <w:tblCellMar>
          <w:left w:w="0" w:type="dxa"/>
          <w:right w:w="0" w:type="dxa"/>
        </w:tblCellMar>
        <w:tblLook w:val="0000" w:firstRow="0" w:lastRow="0" w:firstColumn="0" w:lastColumn="0" w:noHBand="0" w:noVBand="0"/>
      </w:tblPr>
      <w:tblGrid>
        <w:gridCol w:w="21"/>
        <w:gridCol w:w="2081"/>
        <w:gridCol w:w="3337"/>
        <w:gridCol w:w="2197"/>
        <w:gridCol w:w="385"/>
        <w:gridCol w:w="90"/>
        <w:gridCol w:w="4050"/>
        <w:gridCol w:w="5670"/>
      </w:tblGrid>
      <w:tr w:rsidR="009E6AB9" w:rsidRPr="00087442" w14:paraId="230047D5" w14:textId="77777777" w:rsidTr="00B64D46">
        <w:trPr>
          <w:gridBefore w:val="1"/>
          <w:wBefore w:w="21" w:type="dxa"/>
          <w:trHeight w:val="4860"/>
        </w:trPr>
        <w:tc>
          <w:tcPr>
            <w:tcW w:w="5418" w:type="dxa"/>
            <w:gridSpan w:val="2"/>
          </w:tcPr>
          <w:p w14:paraId="36F5FC8A" w14:textId="77777777" w:rsidR="009E6AB9" w:rsidRPr="00087442" w:rsidRDefault="009E6AB9" w:rsidP="00F85C05">
            <w:pPr>
              <w:rPr>
                <w:noProof/>
              </w:rPr>
            </w:pPr>
          </w:p>
        </w:tc>
        <w:tc>
          <w:tcPr>
            <w:tcW w:w="2197" w:type="dxa"/>
          </w:tcPr>
          <w:p w14:paraId="15E60849" w14:textId="77777777" w:rsidR="009E6AB9" w:rsidRPr="00087442" w:rsidRDefault="009E6AB9" w:rsidP="00F85C05">
            <w:pPr>
              <w:rPr>
                <w:noProof/>
              </w:rPr>
            </w:pPr>
          </w:p>
        </w:tc>
        <w:tc>
          <w:tcPr>
            <w:tcW w:w="475" w:type="dxa"/>
            <w:gridSpan w:val="2"/>
            <w:vMerge w:val="restart"/>
            <w:shd w:val="clear" w:color="auto" w:fill="auto"/>
          </w:tcPr>
          <w:p w14:paraId="34D89D4E" w14:textId="77777777" w:rsidR="009E6AB9" w:rsidRPr="00087442" w:rsidRDefault="009E6AB9" w:rsidP="00F85C05">
            <w:pPr>
              <w:rPr>
                <w:noProof/>
              </w:rPr>
            </w:pPr>
          </w:p>
        </w:tc>
        <w:tc>
          <w:tcPr>
            <w:tcW w:w="9720" w:type="dxa"/>
            <w:gridSpan w:val="2"/>
            <w:vMerge w:val="restart"/>
            <w:shd w:val="clear" w:color="auto" w:fill="auto"/>
            <w:vAlign w:val="center"/>
          </w:tcPr>
          <w:p w14:paraId="7517896E" w14:textId="77777777" w:rsidR="009E6AB9" w:rsidRPr="00087442" w:rsidRDefault="009063CD" w:rsidP="009063CD">
            <w:pPr>
              <w:jc w:val="center"/>
              <w:rPr>
                <w:noProof/>
              </w:rPr>
            </w:pPr>
            <w:r w:rsidRPr="00087442">
              <w:rPr>
                <w:noProof/>
                <w:lang w:bidi="es-ES"/>
              </w:rPr>
              <mc:AlternateContent>
                <mc:Choice Requires="wpg">
                  <w:drawing>
                    <wp:inline distT="0" distB="0" distL="0" distR="0" wp14:anchorId="617A44CC" wp14:editId="2AAE2725">
                      <wp:extent cx="4986655" cy="4472940"/>
                      <wp:effectExtent l="0" t="0" r="4445" b="3810"/>
                      <wp:docPr id="7" name="Grupo 7" descr="portada, título en la foto con las manos de una persona tomando un reloj de una caja"/>
                      <wp:cNvGraphicFramePr/>
                      <a:graphic xmlns:a="http://schemas.openxmlformats.org/drawingml/2006/main">
                        <a:graphicData uri="http://schemas.microsoft.com/office/word/2010/wordprocessingGroup">
                          <wpg:wgp>
                            <wpg:cNvGrpSpPr/>
                            <wpg:grpSpPr>
                              <a:xfrm>
                                <a:off x="0" y="0"/>
                                <a:ext cx="4986655" cy="4472940"/>
                                <a:chOff x="0" y="0"/>
                                <a:chExt cx="4986943" cy="4472940"/>
                              </a:xfrm>
                            </wpg:grpSpPr>
                            <pic:pic xmlns:pic="http://schemas.openxmlformats.org/drawingml/2006/picture">
                              <pic:nvPicPr>
                                <pic:cNvPr id="1" name="Imagen 1" descr="manos de una persona tomando un reloj de una caja"/>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83760" cy="4472940"/>
                                </a:xfrm>
                                <a:prstGeom prst="rect">
                                  <a:avLst/>
                                </a:prstGeom>
                              </pic:spPr>
                            </pic:pic>
                            <wps:wsp>
                              <wps:cNvPr id="2" name="Rectángulo 2"/>
                              <wps:cNvSpPr/>
                              <wps:spPr>
                                <a:xfrm>
                                  <a:off x="1200219" y="2115879"/>
                                  <a:ext cx="3786724" cy="946298"/>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uadro de texto 727"/>
                              <wps:cNvSpPr txBox="1">
                                <a:spLocks noChangeArrowheads="1"/>
                              </wps:cNvSpPr>
                              <wps:spPr bwMode="auto">
                                <a:xfrm>
                                  <a:off x="247664" y="2179674"/>
                                  <a:ext cx="4435741"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20AB" w14:textId="77777777" w:rsidR="009063CD" w:rsidRPr="000D33D6" w:rsidRDefault="009063CD" w:rsidP="009063CD">
                                    <w:pPr>
                                      <w:pStyle w:val="Ttulo"/>
                                      <w:rPr>
                                        <w:sz w:val="32"/>
                                      </w:rPr>
                                    </w:pPr>
                                    <w:r>
                                      <w:rPr>
                                        <w:lang w:bidi="es-ES"/>
                                      </w:rPr>
                                      <w:t>Título del catálogo</w:t>
                                    </w:r>
                                  </w:p>
                                </w:txbxContent>
                              </wps:txbx>
                              <wps:bodyPr rot="0" vert="horz" wrap="square" lIns="0" tIns="0" rIns="0" bIns="0" anchor="t" anchorCtr="0" upright="1">
                                <a:noAutofit/>
                              </wps:bodyPr>
                            </wps:wsp>
                            <wps:wsp>
                              <wps:cNvPr id="6" name="Cuadro de texto 727"/>
                              <wps:cNvSpPr txBox="1">
                                <a:spLocks noChangeArrowheads="1"/>
                              </wps:cNvSpPr>
                              <wps:spPr bwMode="auto">
                                <a:xfrm>
                                  <a:off x="2020186" y="2775098"/>
                                  <a:ext cx="26631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BA703" w14:textId="77777777" w:rsidR="009063CD" w:rsidRPr="000D33D6" w:rsidRDefault="009063CD" w:rsidP="009063CD">
                                    <w:pPr>
                                      <w:pStyle w:val="Ttulo6"/>
                                      <w:jc w:val="right"/>
                                      <w:rPr>
                                        <w:sz w:val="32"/>
                                      </w:rPr>
                                    </w:pPr>
                                    <w:r>
                                      <w:rPr>
                                        <w:lang w:bidi="es-ES"/>
                                      </w:rPr>
                                      <w:t>Texto del subtítulo aquí</w:t>
                                    </w:r>
                                  </w:p>
                                </w:txbxContent>
                              </wps:txbx>
                              <wps:bodyPr rot="0" vert="horz" wrap="square" lIns="0" tIns="0" rIns="0" bIns="0" anchor="t" anchorCtr="0" upright="1">
                                <a:noAutofit/>
                              </wps:bodyPr>
                            </wps:wsp>
                          </wpg:wgp>
                        </a:graphicData>
                      </a:graphic>
                    </wp:inline>
                  </w:drawing>
                </mc:Choice>
                <mc:Fallback>
                  <w:pict>
                    <v:group w14:anchorId="617A44CC" id="Grupo 7" o:spid="_x0000_s1026" alt="portada, título en la foto con las manos de una persona tomando un reloj de una caja" style="width:392.65pt;height:352.2pt;mso-position-horizontal-relative:char;mso-position-vertical-relative:line" coordsize="49869,44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manos de una persona tomando un reloj de una caja" style="position:absolute;width:46837;height:44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">
                        <v:imagedata r:id="rId5" o:title="manos de una persona tomando un reloj de una caja"/>
                      </v:shape>
                      <v:rect id="Rectángulo 2" o:spid="_x0000_s1028" style="position:absolute;left:12002;top:21158;width:37867;height:9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" fillcolor="#ffc000 [3207]" stroked="f" strokeweight="1pt"/>
                      <v:shapetype id="_x0000_t202" coordsize="21600,21600" o:spt="202" path="m,l,21600r21600,l21600,xe">
                        <v:stroke joinstyle="miter"/>
                        <v:path gradientshapeok="t" o:connecttype="rect"/>
                      </v:shapetype>
                      <v:shape id="_x0000_s1029" type="#_x0000_t202" style="position:absolute;left:2476;top:21796;width:44358;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EFB20AB" w14:textId="77777777" w:rsidR="009063CD" w:rsidRPr="000D33D6" w:rsidRDefault="009063CD" w:rsidP="009063CD">
                              <w:pPr>
                                <w:pStyle w:val="Ttulo"/>
                                <w:rPr>
                                  <w:sz w:val="32"/>
                                </w:rPr>
                              </w:pPr>
                              <w:r>
                                <w:rPr>
                                  <w:lang w:bidi="es-ES"/>
                                </w:rPr>
                                <w:t>Título del catálogo</w:t>
                              </w:r>
                            </w:p>
                          </w:txbxContent>
                        </v:textbox>
                      </v:shape>
                      <v:shape id="_x0000_s1030" type="#_x0000_t202" style="position:absolute;left:20201;top:27750;width:2663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7ABA703" w14:textId="77777777" w:rsidR="009063CD" w:rsidRPr="000D33D6" w:rsidRDefault="009063CD" w:rsidP="009063CD">
                              <w:pPr>
                                <w:pStyle w:val="Ttulo6"/>
                                <w:jc w:val="right"/>
                                <w:rPr>
                                  <w:sz w:val="32"/>
                                </w:rPr>
                              </w:pPr>
                              <w:r>
                                <w:rPr>
                                  <w:lang w:bidi="es-ES"/>
                                </w:rPr>
                                <w:t>Texto del subtítulo aquí</w:t>
                              </w:r>
                            </w:p>
                          </w:txbxContent>
                        </v:textbox>
                      </v:shape>
                      <w10:anchorlock/>
                    </v:group>
                  </w:pict>
                </mc:Fallback>
              </mc:AlternateContent>
            </w:r>
          </w:p>
        </w:tc>
      </w:tr>
      <w:tr w:rsidR="009E6AB9" w:rsidRPr="00087442" w14:paraId="148C6390" w14:textId="77777777" w:rsidTr="00B64D46">
        <w:trPr>
          <w:gridBefore w:val="1"/>
          <w:wBefore w:w="21" w:type="dxa"/>
          <w:trHeight w:val="2749"/>
        </w:trPr>
        <w:tc>
          <w:tcPr>
            <w:tcW w:w="5418" w:type="dxa"/>
            <w:gridSpan w:val="2"/>
          </w:tcPr>
          <w:p w14:paraId="5CD08E6B" w14:textId="77777777" w:rsidR="009E6AB9" w:rsidRPr="00087442" w:rsidRDefault="009E6AB9" w:rsidP="00F85C05">
            <w:pPr>
              <w:jc w:val="right"/>
              <w:rPr>
                <w:noProof/>
              </w:rPr>
            </w:pPr>
            <w:r w:rsidRPr="00087442">
              <w:rPr>
                <w:noProof/>
                <w:lang w:bidi="es-ES"/>
              </w:rPr>
              <mc:AlternateContent>
                <mc:Choice Requires="wps">
                  <w:drawing>
                    <wp:inline distT="0" distB="0" distL="0" distR="0" wp14:anchorId="76207288" wp14:editId="55D6BF2B">
                      <wp:extent cx="876300" cy="1565418"/>
                      <wp:effectExtent l="0" t="0" r="0" b="15875"/>
                      <wp:docPr id="23" name="Cuadro de texto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565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4989D" w14:textId="77777777" w:rsidR="009E6AB9" w:rsidRPr="00BC17D7" w:rsidRDefault="009E6AB9" w:rsidP="009E6AB9">
                                  <w:r w:rsidRPr="00BC17D7">
                                    <w:rPr>
                                      <w:lang w:bidi="es-ES"/>
                                    </w:rPr>
                                    <w:t>Nombre del cliente</w:t>
                                  </w:r>
                                </w:p>
                                <w:p w14:paraId="0F5F8B17" w14:textId="77777777" w:rsidR="006B3CA9" w:rsidRPr="00BC17D7" w:rsidRDefault="006B3CA9" w:rsidP="006B3CA9">
                                  <w:r w:rsidRPr="00BC17D7">
                                    <w:rPr>
                                      <w:lang w:bidi="es-ES"/>
                                    </w:rPr>
                                    <w:t>Dirección</w:t>
                                  </w:r>
                                </w:p>
                                <w:p w14:paraId="5F67B2D7" w14:textId="77777777" w:rsidR="009E6AB9" w:rsidRPr="00BC17D7" w:rsidRDefault="009E6AB9" w:rsidP="009E6AB9">
                                  <w:r w:rsidRPr="00BC17D7">
                                    <w:rPr>
                                      <w:lang w:bidi="es-ES"/>
                                    </w:rPr>
                                    <w:t>Ciudad, provincia y código postal</w:t>
                                  </w:r>
                                </w:p>
                              </w:txbxContent>
                            </wps:txbx>
                            <wps:bodyPr rot="0" vert="vert270" wrap="square" lIns="0" tIns="0" rIns="0" bIns="0" anchor="t" anchorCtr="0" upright="1">
                              <a:noAutofit/>
                            </wps:bodyPr>
                          </wps:wsp>
                        </a:graphicData>
                      </a:graphic>
                    </wp:inline>
                  </w:drawing>
                </mc:Choice>
                <mc:Fallback>
                  <w:pict>
                    <v:shape w14:anchorId="76207288" id="Cuadro de texto 987" o:spid="_x0000_s1031" type="#_x0000_t202" style="width:69pt;height:1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" filled="f" stroked="f">
                      <v:textbox style="layout-flow:vertical;mso-layout-flow-alt:bottom-to-top" inset="0,0,0,0">
                        <w:txbxContent>
                          <w:p w14:paraId="1404989D" w14:textId="77777777" w:rsidR="009E6AB9" w:rsidRPr="00BC17D7" w:rsidRDefault="009E6AB9" w:rsidP="009E6AB9">
                            <w:r w:rsidRPr="00BC17D7">
                              <w:rPr>
                                <w:lang w:bidi="es-ES"/>
                              </w:rPr>
                              <w:t>Nombre del cliente</w:t>
                            </w:r>
                          </w:p>
                          <w:p w14:paraId="0F5F8B17" w14:textId="77777777" w:rsidR="006B3CA9" w:rsidRPr="00BC17D7" w:rsidRDefault="006B3CA9" w:rsidP="006B3CA9">
                            <w:r w:rsidRPr="00BC17D7">
                              <w:rPr>
                                <w:lang w:bidi="es-ES"/>
                              </w:rPr>
                              <w:t>Dirección</w:t>
                            </w:r>
                          </w:p>
                          <w:p w14:paraId="5F67B2D7" w14:textId="77777777" w:rsidR="009E6AB9" w:rsidRPr="00BC17D7" w:rsidRDefault="009E6AB9" w:rsidP="009E6AB9">
                            <w:r w:rsidRPr="00BC17D7">
                              <w:rPr>
                                <w:lang w:bidi="es-ES"/>
                              </w:rPr>
                              <w:t>Ciudad, provincia y código postal</w:t>
                            </w:r>
                          </w:p>
                        </w:txbxContent>
                      </v:textbox>
                      <w10:anchorlock/>
                    </v:shape>
                  </w:pict>
                </mc:Fallback>
              </mc:AlternateContent>
            </w:r>
          </w:p>
        </w:tc>
        <w:tc>
          <w:tcPr>
            <w:tcW w:w="2197" w:type="dxa"/>
          </w:tcPr>
          <w:p w14:paraId="47F4891F" w14:textId="77777777" w:rsidR="009E6AB9" w:rsidRPr="00087442" w:rsidRDefault="009E6AB9" w:rsidP="00F85C05">
            <w:pPr>
              <w:rPr>
                <w:noProof/>
              </w:rPr>
            </w:pPr>
          </w:p>
        </w:tc>
        <w:tc>
          <w:tcPr>
            <w:tcW w:w="475" w:type="dxa"/>
            <w:gridSpan w:val="2"/>
            <w:vMerge/>
            <w:shd w:val="clear" w:color="auto" w:fill="auto"/>
          </w:tcPr>
          <w:p w14:paraId="0B3D3378" w14:textId="77777777" w:rsidR="009E6AB9" w:rsidRPr="00087442" w:rsidRDefault="009E6AB9" w:rsidP="00F85C05">
            <w:pPr>
              <w:rPr>
                <w:noProof/>
              </w:rPr>
            </w:pPr>
          </w:p>
        </w:tc>
        <w:tc>
          <w:tcPr>
            <w:tcW w:w="9720" w:type="dxa"/>
            <w:gridSpan w:val="2"/>
            <w:vMerge/>
            <w:shd w:val="clear" w:color="auto" w:fill="auto"/>
          </w:tcPr>
          <w:p w14:paraId="45EC47D4" w14:textId="77777777" w:rsidR="009E6AB9" w:rsidRPr="00087442" w:rsidRDefault="009E6AB9" w:rsidP="00F85C05">
            <w:pPr>
              <w:rPr>
                <w:noProof/>
              </w:rPr>
            </w:pPr>
          </w:p>
        </w:tc>
      </w:tr>
      <w:tr w:rsidR="009E6AB9" w:rsidRPr="00087442" w14:paraId="2751B824" w14:textId="77777777" w:rsidTr="00B64D46">
        <w:trPr>
          <w:gridBefore w:val="1"/>
          <w:wBefore w:w="21" w:type="dxa"/>
          <w:trHeight w:val="4219"/>
        </w:trPr>
        <w:tc>
          <w:tcPr>
            <w:tcW w:w="2081" w:type="dxa"/>
            <w:vAlign w:val="center"/>
          </w:tcPr>
          <w:p w14:paraId="68D45317" w14:textId="77777777" w:rsidR="009E6AB9" w:rsidRPr="00087442" w:rsidRDefault="009E6AB9" w:rsidP="00F85C05">
            <w:pPr>
              <w:jc w:val="right"/>
              <w:rPr>
                <w:noProof/>
              </w:rPr>
            </w:pPr>
            <w:r w:rsidRPr="00087442">
              <w:rPr>
                <w:noProof/>
                <w:lang w:bidi="es-ES"/>
              </w:rPr>
              <mc:AlternateContent>
                <mc:Choice Requires="wps">
                  <w:drawing>
                    <wp:inline distT="0" distB="0" distL="0" distR="0" wp14:anchorId="2A70C6E3" wp14:editId="438ACC61">
                      <wp:extent cx="1028700" cy="1770076"/>
                      <wp:effectExtent l="0" t="0" r="0" b="1905"/>
                      <wp:docPr id="22" name="Cuadro de texto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770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092AA" w14:textId="77777777" w:rsidR="009E6AB9" w:rsidRPr="00BC17D7" w:rsidRDefault="009E6AB9" w:rsidP="009E6AB9">
                                  <w:r w:rsidRPr="00BC17D7">
                                    <w:rPr>
                                      <w:lang w:bidi="es-ES"/>
                                    </w:rPr>
                                    <w:t>Nombre de la compañía</w:t>
                                  </w:r>
                                </w:p>
                                <w:p w14:paraId="6C4771AD" w14:textId="77777777" w:rsidR="009E6AB9" w:rsidRPr="00BC17D7" w:rsidRDefault="009E6AB9" w:rsidP="009E6AB9">
                                  <w:r w:rsidRPr="00BC17D7">
                                    <w:rPr>
                                      <w:lang w:bidi="es-ES"/>
                                    </w:rPr>
                                    <w:t>Dirección</w:t>
                                  </w:r>
                                </w:p>
                                <w:p w14:paraId="0BE0E5AC" w14:textId="77777777" w:rsidR="009E6AB9" w:rsidRPr="00BC17D7" w:rsidRDefault="009E6AB9" w:rsidP="009E6AB9">
                                  <w:r w:rsidRPr="00BC17D7">
                                    <w:rPr>
                                      <w:lang w:bidi="es-ES"/>
                                    </w:rPr>
                                    <w:t>Dirección 2</w:t>
                                  </w:r>
                                </w:p>
                                <w:p w14:paraId="4DD7B9A5" w14:textId="77777777" w:rsidR="009E6AB9" w:rsidRPr="00BC17D7" w:rsidRDefault="009E6AB9" w:rsidP="009E6AB9">
                                  <w:r w:rsidRPr="00BC17D7">
                                    <w:rPr>
                                      <w:lang w:bidi="es-ES"/>
                                    </w:rPr>
                                    <w:t>Ciudad, provincia y código postal</w:t>
                                  </w:r>
                                </w:p>
                              </w:txbxContent>
                            </wps:txbx>
                            <wps:bodyPr rot="0" vert="vert270" wrap="square" lIns="0" tIns="0" rIns="0" bIns="0" anchor="t" anchorCtr="0" upright="1">
                              <a:noAutofit/>
                            </wps:bodyPr>
                          </wps:wsp>
                        </a:graphicData>
                      </a:graphic>
                    </wp:inline>
                  </w:drawing>
                </mc:Choice>
                <mc:Fallback>
                  <w:pict>
                    <v:shape w14:anchorId="2A70C6E3" id="Cuadro de texto 984" o:spid="_x0000_s1032" type="#_x0000_t202" style="width:81pt;height:1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" filled="f" stroked="f">
                      <v:textbox style="layout-flow:vertical;mso-layout-flow-alt:bottom-to-top" inset="0,0,0,0">
                        <w:txbxContent>
                          <w:p w14:paraId="744092AA" w14:textId="77777777" w:rsidR="009E6AB9" w:rsidRPr="00BC17D7" w:rsidRDefault="009E6AB9" w:rsidP="009E6AB9">
                            <w:r w:rsidRPr="00BC17D7">
                              <w:rPr>
                                <w:lang w:bidi="es-ES"/>
                              </w:rPr>
                              <w:t>Nombre de la compañía</w:t>
                            </w:r>
                          </w:p>
                          <w:p w14:paraId="6C4771AD" w14:textId="77777777" w:rsidR="009E6AB9" w:rsidRPr="00BC17D7" w:rsidRDefault="009E6AB9" w:rsidP="009E6AB9">
                            <w:r w:rsidRPr="00BC17D7">
                              <w:rPr>
                                <w:lang w:bidi="es-ES"/>
                              </w:rPr>
                              <w:t>Dirección</w:t>
                            </w:r>
                          </w:p>
                          <w:p w14:paraId="0BE0E5AC" w14:textId="77777777" w:rsidR="009E6AB9" w:rsidRPr="00BC17D7" w:rsidRDefault="009E6AB9" w:rsidP="009E6AB9">
                            <w:r w:rsidRPr="00BC17D7">
                              <w:rPr>
                                <w:lang w:bidi="es-ES"/>
                              </w:rPr>
                              <w:t>Dirección 2</w:t>
                            </w:r>
                          </w:p>
                          <w:p w14:paraId="4DD7B9A5" w14:textId="77777777" w:rsidR="009E6AB9" w:rsidRPr="00BC17D7" w:rsidRDefault="009E6AB9" w:rsidP="009E6AB9">
                            <w:r w:rsidRPr="00BC17D7">
                              <w:rPr>
                                <w:lang w:bidi="es-ES"/>
                              </w:rPr>
                              <w:t>Ciudad, provincia y código postal</w:t>
                            </w:r>
                          </w:p>
                        </w:txbxContent>
                      </v:textbox>
                      <w10:anchorlock/>
                    </v:shape>
                  </w:pict>
                </mc:Fallback>
              </mc:AlternateContent>
            </w:r>
          </w:p>
        </w:tc>
        <w:tc>
          <w:tcPr>
            <w:tcW w:w="3337" w:type="dxa"/>
          </w:tcPr>
          <w:p w14:paraId="34849A02" w14:textId="77777777" w:rsidR="009E6AB9" w:rsidRPr="00087442" w:rsidRDefault="009E6AB9" w:rsidP="00F85C05">
            <w:pPr>
              <w:rPr>
                <w:noProof/>
              </w:rPr>
            </w:pPr>
          </w:p>
        </w:tc>
        <w:tc>
          <w:tcPr>
            <w:tcW w:w="2197" w:type="dxa"/>
            <w:vAlign w:val="center"/>
          </w:tcPr>
          <w:p w14:paraId="5E1513D8" w14:textId="77777777" w:rsidR="009E6AB9" w:rsidRPr="00087442" w:rsidRDefault="009E6AB9" w:rsidP="00F85C05">
            <w:pPr>
              <w:jc w:val="center"/>
              <w:rPr>
                <w:noProof/>
              </w:rPr>
            </w:pPr>
            <w:r w:rsidRPr="00087442">
              <w:rPr>
                <w:noProof/>
                <w:color w:val="EDEDED" w:themeColor="accent3" w:themeTint="33"/>
                <w:lang w:bidi="es-ES"/>
              </w:rPr>
              <w:drawing>
                <wp:inline distT="0" distB="0" distL="0" distR="0" wp14:anchorId="3ECF7DE1" wp14:editId="391CF602">
                  <wp:extent cx="1752575" cy="551178"/>
                  <wp:effectExtent l="10160" t="0" r="0" b="0"/>
                  <wp:docPr id="981" name="Gráfico 981" descr="marcador de posición del logotipo"/>
                  <wp:cNvGraphicFramePr/>
                  <a:graphic xmlns:a="http://schemas.openxmlformats.org/drawingml/2006/main">
                    <a:graphicData uri="http://schemas.openxmlformats.org/drawingml/2006/picture">
                      <pic:pic xmlns:pic="http://schemas.openxmlformats.org/drawingml/2006/picture">
                        <pic:nvPicPr>
                          <pic:cNvPr id="1" name="Gráfico 1"/>
                          <pic:cNvPicPr/>
                        </pic:nvPicPr>
                        <pic:blipFill>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6200000">
                            <a:off x="0" y="0"/>
                            <a:ext cx="1752575" cy="551178"/>
                          </a:xfrm>
                          <a:prstGeom prst="rect">
                            <a:avLst/>
                          </a:prstGeom>
                        </pic:spPr>
                      </pic:pic>
                    </a:graphicData>
                  </a:graphic>
                </wp:inline>
              </w:drawing>
            </w:r>
          </w:p>
        </w:tc>
        <w:tc>
          <w:tcPr>
            <w:tcW w:w="475" w:type="dxa"/>
            <w:gridSpan w:val="2"/>
            <w:shd w:val="clear" w:color="auto" w:fill="auto"/>
          </w:tcPr>
          <w:p w14:paraId="69A72C7E" w14:textId="77777777" w:rsidR="009E6AB9" w:rsidRPr="00087442" w:rsidRDefault="009E6AB9" w:rsidP="00F85C05">
            <w:pPr>
              <w:rPr>
                <w:noProof/>
              </w:rPr>
            </w:pPr>
          </w:p>
        </w:tc>
        <w:tc>
          <w:tcPr>
            <w:tcW w:w="4050" w:type="dxa"/>
            <w:shd w:val="clear" w:color="auto" w:fill="auto"/>
          </w:tcPr>
          <w:p w14:paraId="4D62D49C" w14:textId="77777777" w:rsidR="009E6AB9" w:rsidRPr="00087442" w:rsidRDefault="009E6AB9" w:rsidP="00F85C05">
            <w:pPr>
              <w:rPr>
                <w:noProof/>
              </w:rPr>
            </w:pPr>
            <w:r w:rsidRPr="00087442">
              <w:rPr>
                <w:noProof/>
                <w:lang w:bidi="es-ES"/>
              </w:rPr>
              <mc:AlternateContent>
                <mc:Choice Requires="wpg">
                  <w:drawing>
                    <wp:inline distT="0" distB="0" distL="0" distR="0" wp14:anchorId="27167954" wp14:editId="243953C0">
                      <wp:extent cx="1936750" cy="2665095"/>
                      <wp:effectExtent l="0" t="0" r="6350" b="1905"/>
                      <wp:docPr id="194" name="Grupo 194" descr="cinta gráfica con texto"/>
                      <wp:cNvGraphicFramePr/>
                      <a:graphic xmlns:a="http://schemas.openxmlformats.org/drawingml/2006/main">
                        <a:graphicData uri="http://schemas.microsoft.com/office/word/2010/wordprocessingGroup">
                          <wpg:wgp>
                            <wpg:cNvGrpSpPr/>
                            <wpg:grpSpPr>
                              <a:xfrm>
                                <a:off x="0" y="0"/>
                                <a:ext cx="1936750" cy="2665095"/>
                                <a:chOff x="0" y="0"/>
                                <a:chExt cx="1936750" cy="2665095"/>
                              </a:xfrm>
                            </wpg:grpSpPr>
                            <wps:wsp>
                              <wps:cNvPr id="192" name="Rectángulo 192"/>
                              <wps:cNvSpPr/>
                              <wps:spPr>
                                <a:xfrm>
                                  <a:off x="0" y="0"/>
                                  <a:ext cx="1936750" cy="2665095"/>
                                </a:xfrm>
                                <a:custGeom>
                                  <a:avLst/>
                                  <a:gdLst>
                                    <a:gd name="connsiteX0" fmla="*/ 0 w 1936750"/>
                                    <a:gd name="connsiteY0" fmla="*/ 0 h 2185035"/>
                                    <a:gd name="connsiteX1" fmla="*/ 1936750 w 1936750"/>
                                    <a:gd name="connsiteY1" fmla="*/ 0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627682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326765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204216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316554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275704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275704 h 2185035"/>
                                    <a:gd name="connsiteX2" fmla="*/ 1936750 w 1936750"/>
                                    <a:gd name="connsiteY2" fmla="*/ 2185035 h 2185035"/>
                                    <a:gd name="connsiteX3" fmla="*/ 0 w 1936750"/>
                                    <a:gd name="connsiteY3" fmla="*/ 1673148 h 2185035"/>
                                    <a:gd name="connsiteX4" fmla="*/ 0 w 1936750"/>
                                    <a:gd name="connsiteY4" fmla="*/ 0 h 2185035"/>
                                    <a:gd name="connsiteX0" fmla="*/ 0 w 1936750"/>
                                    <a:gd name="connsiteY0" fmla="*/ 0 h 1673148"/>
                                    <a:gd name="connsiteX1" fmla="*/ 1936750 w 1936750"/>
                                    <a:gd name="connsiteY1" fmla="*/ 275704 h 1673148"/>
                                    <a:gd name="connsiteX2" fmla="*/ 1936750 w 1936750"/>
                                    <a:gd name="connsiteY2" fmla="*/ 1673148 h 1673148"/>
                                    <a:gd name="connsiteX3" fmla="*/ 0 w 1936750"/>
                                    <a:gd name="connsiteY3" fmla="*/ 1673148 h 1673148"/>
                                    <a:gd name="connsiteX4" fmla="*/ 0 w 1936750"/>
                                    <a:gd name="connsiteY4" fmla="*/ 0 h 1673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6750" h="1673148">
                                      <a:moveTo>
                                        <a:pt x="0" y="0"/>
                                      </a:moveTo>
                                      <a:lnTo>
                                        <a:pt x="1936750" y="275704"/>
                                      </a:lnTo>
                                      <a:lnTo>
                                        <a:pt x="1936750" y="1673148"/>
                                      </a:lnTo>
                                      <a:lnTo>
                                        <a:pt x="0" y="1673148"/>
                                      </a:lnTo>
                                      <a:lnTo>
                                        <a:pt x="0" y="0"/>
                                      </a:lnTo>
                                      <a:close/>
                                    </a:path>
                                  </a:pathLst>
                                </a:custGeom>
                                <a:solidFill>
                                  <a:schemeClr val="accent3">
                                    <a:lumMod val="75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Cuadro de texto 835"/>
                              <wps:cNvSpPr txBox="1">
                                <a:spLocks noChangeArrowheads="1"/>
                              </wps:cNvSpPr>
                              <wps:spPr bwMode="auto">
                                <a:xfrm>
                                  <a:off x="340963" y="1069383"/>
                                  <a:ext cx="1350010"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47897" w14:textId="77777777" w:rsidR="009E6AB9" w:rsidRPr="007C3C42" w:rsidRDefault="009E6AB9" w:rsidP="009E6AB9">
                                    <w:pPr>
                                      <w:pStyle w:val="Ttulo4"/>
                                      <w:jc w:val="left"/>
                                      <w:rPr>
                                        <w:b/>
                                        <w:color w:val="FFFFFF" w:themeColor="background1"/>
                                        <w:sz w:val="32"/>
                                      </w:rPr>
                                    </w:pPr>
                                    <w:r w:rsidRPr="007C3C42">
                                      <w:rPr>
                                        <w:b/>
                                        <w:color w:val="FFFFFF" w:themeColor="background1"/>
                                        <w:lang w:bidi="es-ES"/>
                                      </w:rPr>
                                      <w:t>Edición de otoño/invierno</w:t>
                                    </w:r>
                                  </w:p>
                                </w:txbxContent>
                              </wps:txbx>
                              <wps:bodyPr rot="0" vert="horz" wrap="square" lIns="0" tIns="0" rIns="0" bIns="0" anchor="t" anchorCtr="0" upright="1">
                                <a:noAutofit/>
                              </wps:bodyPr>
                            </wps:wsp>
                            <wps:wsp>
                              <wps:cNvPr id="193" name="Cuadro de texto 835"/>
                              <wps:cNvSpPr txBox="1">
                                <a:spLocks noChangeArrowheads="1"/>
                              </wps:cNvSpPr>
                              <wps:spPr bwMode="auto">
                                <a:xfrm>
                                  <a:off x="340963" y="1635179"/>
                                  <a:ext cx="111569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4BFDB" w14:textId="77777777" w:rsidR="009E6AB9" w:rsidRPr="007C3C42" w:rsidRDefault="009E6AB9" w:rsidP="009E6AB9">
                                    <w:pPr>
                                      <w:pStyle w:val="Ttulo5"/>
                                      <w:rPr>
                                        <w:color w:val="FFFFFF" w:themeColor="background1"/>
                                      </w:rPr>
                                    </w:pPr>
                                    <w:r w:rsidRPr="007C3C42">
                                      <w:rPr>
                                        <w:color w:val="FFFFFF" w:themeColor="background1"/>
                                        <w:lang w:bidi="es-ES"/>
                                      </w:rPr>
                                      <w:t>2017</w:t>
                                    </w:r>
                                  </w:p>
                                </w:txbxContent>
                              </wps:txbx>
                              <wps:bodyPr rot="0" vert="horz" wrap="square" lIns="0" tIns="0" rIns="0" bIns="0" anchor="t" anchorCtr="0" upright="1">
                                <a:noAutofit/>
                              </wps:bodyPr>
                            </wps:wsp>
                          </wpg:wgp>
                        </a:graphicData>
                      </a:graphic>
                    </wp:inline>
                  </w:drawing>
                </mc:Choice>
                <mc:Fallback>
                  <w:pict>
                    <v:group w14:anchorId="27167954" id="Grupo 194" o:spid="_x0000_s1033" alt="cinta gráfica con texto" style="width:152.5pt;height:209.85pt;mso-position-horizontal-relative:char;mso-position-vertical-relative:line" coordsize="19367,2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">
                      <v:shape id="Rectángulo 192" o:spid="_x0000_s1034" style="position:absolute;width:19367;height:26650;visibility:visible;mso-wrap-style:square;v-text-anchor:middle" coordsize="1936750,167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" path="m,l1936750,275704r,1397444l,1673148,,xe" fillcolor="#7b7b7b [2406]" stroked="f">
                        <v:path arrowok="t" o:connecttype="custom" o:connectlocs="0,0;1936750,439159;1936750,2665095;0,2665095;0,0" o:connectangles="0,0,0,0,0"/>
                      </v:shape>
                      <v:shape id="Cuadro de texto 835" o:spid="_x0000_s1035" type="#_x0000_t202" style="position:absolute;left:3409;top:10693;width:13500;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76D47897" w14:textId="77777777" w:rsidR="009E6AB9" w:rsidRPr="007C3C42" w:rsidRDefault="009E6AB9" w:rsidP="009E6AB9">
                              <w:pPr>
                                <w:pStyle w:val="Ttulo4"/>
                                <w:jc w:val="left"/>
                                <w:rPr>
                                  <w:b/>
                                  <w:color w:val="FFFFFF" w:themeColor="background1"/>
                                  <w:sz w:val="32"/>
                                </w:rPr>
                              </w:pPr>
                              <w:r w:rsidRPr="007C3C42">
                                <w:rPr>
                                  <w:b/>
                                  <w:color w:val="FFFFFF" w:themeColor="background1"/>
                                  <w:lang w:bidi="es-ES"/>
                                </w:rPr>
                                <w:t>Edición de otoño/invierno</w:t>
                              </w:r>
                            </w:p>
                          </w:txbxContent>
                        </v:textbox>
                      </v:shape>
                      <v:shape id="Cuadro de texto 835" o:spid="_x0000_s1036" type="#_x0000_t202" style="position:absolute;left:3409;top:16351;width:1115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014BFDB" w14:textId="77777777" w:rsidR="009E6AB9" w:rsidRPr="007C3C42" w:rsidRDefault="009E6AB9" w:rsidP="009E6AB9">
                              <w:pPr>
                                <w:pStyle w:val="Ttulo5"/>
                                <w:rPr>
                                  <w:color w:val="FFFFFF" w:themeColor="background1"/>
                                </w:rPr>
                              </w:pPr>
                              <w:r w:rsidRPr="007C3C42">
                                <w:rPr>
                                  <w:color w:val="FFFFFF" w:themeColor="background1"/>
                                  <w:lang w:bidi="es-ES"/>
                                </w:rPr>
                                <w:t>2017</w:t>
                              </w:r>
                            </w:p>
                          </w:txbxContent>
                        </v:textbox>
                      </v:shape>
                      <w10:anchorlock/>
                    </v:group>
                  </w:pict>
                </mc:Fallback>
              </mc:AlternateContent>
            </w:r>
          </w:p>
        </w:tc>
        <w:tc>
          <w:tcPr>
            <w:tcW w:w="5670" w:type="dxa"/>
            <w:shd w:val="clear" w:color="auto" w:fill="auto"/>
          </w:tcPr>
          <w:p w14:paraId="638341A8" w14:textId="77777777" w:rsidR="009E6AB9" w:rsidRPr="00087442" w:rsidRDefault="009E6AB9" w:rsidP="00F85C05">
            <w:pPr>
              <w:spacing w:before="240"/>
              <w:rPr>
                <w:noProof/>
              </w:rPr>
            </w:pPr>
            <w:r w:rsidRPr="00087442">
              <w:rPr>
                <w:noProof/>
                <w:lang w:bidi="es-ES"/>
              </w:rPr>
              <mc:AlternateContent>
                <mc:Choice Requires="wps">
                  <w:drawing>
                    <wp:inline distT="0" distB="0" distL="0" distR="0" wp14:anchorId="464EA41F" wp14:editId="51FB1C04">
                      <wp:extent cx="2030278" cy="904875"/>
                      <wp:effectExtent l="0" t="0" r="8255" b="9525"/>
                      <wp:docPr id="980" name="Cuadro de texto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278"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B8B2" w14:textId="77777777" w:rsidR="009E6AB9" w:rsidRPr="009063CD" w:rsidRDefault="009E6AB9" w:rsidP="009063CD">
                                  <w:pPr>
                                    <w:pStyle w:val="Ttulo5"/>
                                    <w:spacing w:before="240"/>
                                    <w:rPr>
                                      <w:color w:val="44546A" w:themeColor="text2"/>
                                    </w:rPr>
                                  </w:pPr>
                                  <w:r w:rsidRPr="009063CD">
                                    <w:rPr>
                                      <w:color w:val="44546A" w:themeColor="text2"/>
                                      <w:lang w:bidi="es-ES"/>
                                    </w:rPr>
                                    <w:t>Encabezado de la barra lateral</w:t>
                                  </w:r>
                                </w:p>
                                <w:p w14:paraId="23694242" w14:textId="77777777" w:rsidR="009E6AB9" w:rsidRPr="000D33D6" w:rsidRDefault="009E6AB9" w:rsidP="009E6AB9">
                                  <w:pPr>
                                    <w:pStyle w:val="Ttulo2"/>
                                    <w:spacing w:beforeLines="280" w:before="672"/>
                                    <w:rPr>
                                      <w:b/>
                                      <w:color w:val="44546A" w:themeColor="text2"/>
                                      <w:sz w:val="32"/>
                                    </w:rPr>
                                  </w:pPr>
                                </w:p>
                              </w:txbxContent>
                            </wps:txbx>
                            <wps:bodyPr rot="0" vert="horz" wrap="square" lIns="0" tIns="0" rIns="0" bIns="0" anchor="t" anchorCtr="0" upright="1">
                              <a:noAutofit/>
                            </wps:bodyPr>
                          </wps:wsp>
                        </a:graphicData>
                      </a:graphic>
                    </wp:inline>
                  </w:drawing>
                </mc:Choice>
                <mc:Fallback>
                  <w:pict>
                    <v:shape w14:anchorId="464EA41F" id="Cuadro de texto 727" o:spid="_x0000_s1037" type="#_x0000_t202" style="width:159.8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" filled="f" stroked="f">
                      <v:textbox inset="0,0,0,0">
                        <w:txbxContent>
                          <w:p w14:paraId="167BB8B2" w14:textId="77777777" w:rsidR="009E6AB9" w:rsidRPr="009063CD" w:rsidRDefault="009E6AB9" w:rsidP="009063CD">
                            <w:pPr>
                              <w:pStyle w:val="Ttulo5"/>
                              <w:spacing w:before="240"/>
                              <w:rPr>
                                <w:color w:val="44546A" w:themeColor="text2"/>
                              </w:rPr>
                            </w:pPr>
                            <w:r w:rsidRPr="009063CD">
                              <w:rPr>
                                <w:color w:val="44546A" w:themeColor="text2"/>
                                <w:lang w:bidi="es-ES"/>
                              </w:rPr>
                              <w:t>Encabezado de la barra lateral</w:t>
                            </w:r>
                          </w:p>
                          <w:p w14:paraId="23694242" w14:textId="77777777" w:rsidR="009E6AB9" w:rsidRPr="000D33D6" w:rsidRDefault="009E6AB9" w:rsidP="009E6AB9">
                            <w:pPr>
                              <w:pStyle w:val="Ttulo2"/>
                              <w:spacing w:beforeLines="280" w:before="672"/>
                              <w:rPr>
                                <w:b/>
                                <w:color w:val="44546A" w:themeColor="text2"/>
                                <w:sz w:val="32"/>
                              </w:rPr>
                            </w:pPr>
                          </w:p>
                        </w:txbxContent>
                      </v:textbox>
                      <w10:anchorlock/>
                    </v:shape>
                  </w:pict>
                </mc:Fallback>
              </mc:AlternateContent>
            </w:r>
          </w:p>
          <w:p w14:paraId="3D7AB3D5" w14:textId="77777777" w:rsidR="009E6AB9" w:rsidRPr="00087442" w:rsidRDefault="009E6AB9" w:rsidP="00F85C05">
            <w:pPr>
              <w:rPr>
                <w:noProof/>
              </w:rPr>
            </w:pPr>
            <w:r w:rsidRPr="00087442">
              <w:rPr>
                <w:noProof/>
                <w:lang w:bidi="es-ES"/>
              </w:rPr>
              <mc:AlternateContent>
                <mc:Choice Requires="wps">
                  <w:drawing>
                    <wp:inline distT="0" distB="0" distL="0" distR="0" wp14:anchorId="296EAEBB" wp14:editId="1631F748">
                      <wp:extent cx="2112579" cy="1596325"/>
                      <wp:effectExtent l="0" t="0" r="2540" b="4445"/>
                      <wp:docPr id="223" name="Cuadro de texto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579" cy="159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20C62" w14:textId="77777777" w:rsidR="009E6AB9" w:rsidRPr="009063CD" w:rsidRDefault="009E6AB9" w:rsidP="009E6AB9">
                                  <w:pPr>
                                    <w:rPr>
                                      <w:rStyle w:val="Textoennegrita"/>
                                      <w:rFonts w:eastAsiaTheme="majorEastAsia"/>
                                      <w:b w:val="0"/>
                                      <w:color w:val="44546A" w:themeColor="text2"/>
                                      <w:sz w:val="28"/>
                                      <w:szCs w:val="28"/>
                                    </w:rPr>
                                  </w:pPr>
                                  <w:r w:rsidRPr="009063CD">
                                    <w:rPr>
                                      <w:rStyle w:val="Textoennegrita"/>
                                      <w:rFonts w:eastAsiaTheme="majorEastAsia"/>
                                      <w:color w:val="44546A" w:themeColor="text2"/>
                                      <w:sz w:val="28"/>
                                      <w:szCs w:val="28"/>
                                      <w:lang w:bidi="es-ES"/>
                                    </w:rPr>
                                    <w:t>Destaque brevemente su producto o servicio aquí</w:t>
                                  </w:r>
                                </w:p>
                                <w:p w14:paraId="6E01BFAD" w14:textId="77777777" w:rsidR="009E6AB9" w:rsidRPr="009063CD" w:rsidRDefault="009E6AB9" w:rsidP="009E6AB9">
                                  <w:pPr>
                                    <w:rPr>
                                      <w:rStyle w:val="Textoennegrita"/>
                                      <w:rFonts w:eastAsiaTheme="majorEastAsia"/>
                                      <w:b w:val="0"/>
                                      <w:color w:val="44546A" w:themeColor="text2"/>
                                      <w:sz w:val="28"/>
                                      <w:szCs w:val="28"/>
                                    </w:rPr>
                                  </w:pPr>
                                </w:p>
                                <w:p w14:paraId="542332E7" w14:textId="77777777" w:rsidR="009E6AB9" w:rsidRPr="009063CD" w:rsidRDefault="009E6AB9" w:rsidP="009E6AB9">
                                  <w:pPr>
                                    <w:rPr>
                                      <w:rStyle w:val="Textoennegrita"/>
                                      <w:rFonts w:eastAsiaTheme="majorEastAsia"/>
                                      <w:b w:val="0"/>
                                      <w:color w:val="44546A" w:themeColor="text2"/>
                                      <w:sz w:val="28"/>
                                      <w:szCs w:val="28"/>
                                    </w:rPr>
                                  </w:pPr>
                                  <w:r w:rsidRPr="009063CD">
                                    <w:rPr>
                                      <w:rStyle w:val="Textoennegrita"/>
                                      <w:rFonts w:eastAsiaTheme="majorEastAsia"/>
                                      <w:color w:val="44546A" w:themeColor="text2"/>
                                      <w:sz w:val="28"/>
                                      <w:szCs w:val="28"/>
                                      <w:lang w:bidi="es-ES"/>
                                    </w:rPr>
                                    <w:t>Destaque brevemente su producto o servicio aquí</w:t>
                                  </w:r>
                                </w:p>
                              </w:txbxContent>
                            </wps:txbx>
                            <wps:bodyPr rot="0" vert="horz" wrap="square" lIns="0" tIns="0" rIns="0" bIns="0" anchor="t" anchorCtr="0" upright="1">
                              <a:noAutofit/>
                            </wps:bodyPr>
                          </wps:wsp>
                        </a:graphicData>
                      </a:graphic>
                    </wp:inline>
                  </w:drawing>
                </mc:Choice>
                <mc:Fallback>
                  <w:pict>
                    <v:shape w14:anchorId="296EAEBB" id="Cuadro de texto 837" o:spid="_x0000_s1038" type="#_x0000_t202" style="width:166.35pt;height:1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" filled="f" stroked="f">
                      <v:textbox inset="0,0,0,0">
                        <w:txbxContent>
                          <w:p w14:paraId="0FE20C62" w14:textId="77777777" w:rsidR="009E6AB9" w:rsidRPr="009063CD" w:rsidRDefault="009E6AB9" w:rsidP="009E6AB9">
                            <w:pPr>
                              <w:rPr>
                                <w:rStyle w:val="Textoennegrita"/>
                                <w:rFonts w:eastAsiaTheme="majorEastAsia"/>
                                <w:b w:val="0"/>
                                <w:color w:val="44546A" w:themeColor="text2"/>
                                <w:sz w:val="28"/>
                                <w:szCs w:val="28"/>
                              </w:rPr>
                            </w:pPr>
                            <w:r w:rsidRPr="009063CD">
                              <w:rPr>
                                <w:rStyle w:val="Textoennegrita"/>
                                <w:rFonts w:eastAsiaTheme="majorEastAsia"/>
                                <w:color w:val="44546A" w:themeColor="text2"/>
                                <w:sz w:val="28"/>
                                <w:szCs w:val="28"/>
                                <w:lang w:bidi="es-ES"/>
                              </w:rPr>
                              <w:t>Destaque brevemente su producto o servicio aquí</w:t>
                            </w:r>
                          </w:p>
                          <w:p w14:paraId="6E01BFAD" w14:textId="77777777" w:rsidR="009E6AB9" w:rsidRPr="009063CD" w:rsidRDefault="009E6AB9" w:rsidP="009E6AB9">
                            <w:pPr>
                              <w:rPr>
                                <w:rStyle w:val="Textoennegrita"/>
                                <w:rFonts w:eastAsiaTheme="majorEastAsia"/>
                                <w:b w:val="0"/>
                                <w:color w:val="44546A" w:themeColor="text2"/>
                                <w:sz w:val="28"/>
                                <w:szCs w:val="28"/>
                              </w:rPr>
                            </w:pPr>
                          </w:p>
                          <w:p w14:paraId="542332E7" w14:textId="77777777" w:rsidR="009E6AB9" w:rsidRPr="009063CD" w:rsidRDefault="009E6AB9" w:rsidP="009E6AB9">
                            <w:pPr>
                              <w:rPr>
                                <w:rStyle w:val="Textoennegrita"/>
                                <w:rFonts w:eastAsiaTheme="majorEastAsia"/>
                                <w:b w:val="0"/>
                                <w:color w:val="44546A" w:themeColor="text2"/>
                                <w:sz w:val="28"/>
                                <w:szCs w:val="28"/>
                              </w:rPr>
                            </w:pPr>
                            <w:r w:rsidRPr="009063CD">
                              <w:rPr>
                                <w:rStyle w:val="Textoennegrita"/>
                                <w:rFonts w:eastAsiaTheme="majorEastAsia"/>
                                <w:color w:val="44546A" w:themeColor="text2"/>
                                <w:sz w:val="28"/>
                                <w:szCs w:val="28"/>
                                <w:lang w:bidi="es-ES"/>
                              </w:rPr>
                              <w:t>Destaque brevemente su producto o servicio aquí</w:t>
                            </w:r>
                          </w:p>
                        </w:txbxContent>
                      </v:textbox>
                      <w10:anchorlock/>
                    </v:shape>
                  </w:pict>
                </mc:Fallback>
              </mc:AlternateContent>
            </w:r>
          </w:p>
        </w:tc>
      </w:tr>
      <w:tr w:rsidR="009E6AB9" w:rsidRPr="00087442" w14:paraId="1CE46226" w14:textId="77777777" w:rsidTr="00B64D46">
        <w:tblPrEx>
          <w:tblCellMar>
            <w:left w:w="108" w:type="dxa"/>
            <w:right w:w="108" w:type="dxa"/>
          </w:tblCellMar>
        </w:tblPrEx>
        <w:trPr>
          <w:trHeight w:val="814"/>
        </w:trPr>
        <w:tc>
          <w:tcPr>
            <w:tcW w:w="17831" w:type="dxa"/>
            <w:gridSpan w:val="8"/>
            <w:shd w:val="clear" w:color="auto" w:fill="FFC000" w:themeFill="accent4"/>
          </w:tcPr>
          <w:p w14:paraId="0511F4AE" w14:textId="77777777" w:rsidR="009E6AB9" w:rsidRPr="00087442" w:rsidRDefault="009E6AB9" w:rsidP="00F85C05">
            <w:pPr>
              <w:rPr>
                <w:noProof/>
              </w:rPr>
            </w:pPr>
            <w:r w:rsidRPr="00087442">
              <w:rPr>
                <w:noProof/>
                <w:lang w:bidi="es-ES"/>
              </w:rPr>
              <w:lastRenderedPageBreak/>
              <mc:AlternateContent>
                <mc:Choice Requires="wpg">
                  <w:drawing>
                    <wp:anchor distT="0" distB="0" distL="114300" distR="114300" simplePos="0" relativeHeight="251658240" behindDoc="0" locked="0" layoutInCell="1" allowOverlap="1" wp14:anchorId="15E8333D" wp14:editId="080279D7">
                      <wp:simplePos x="0" y="0"/>
                      <wp:positionH relativeFrom="column">
                        <wp:posOffset>-61595</wp:posOffset>
                      </wp:positionH>
                      <wp:positionV relativeFrom="paragraph">
                        <wp:posOffset>142875</wp:posOffset>
                      </wp:positionV>
                      <wp:extent cx="10706100" cy="666115"/>
                      <wp:effectExtent l="0" t="0" r="0" b="635"/>
                      <wp:wrapNone/>
                      <wp:docPr id="1047" name="Grupo 1047" descr="encabezado"/>
                      <wp:cNvGraphicFramePr/>
                      <a:graphic xmlns:a="http://schemas.openxmlformats.org/drawingml/2006/main">
                        <a:graphicData uri="http://schemas.microsoft.com/office/word/2010/wordprocessingGroup">
                          <wpg:wgp>
                            <wpg:cNvGrpSpPr/>
                            <wpg:grpSpPr>
                              <a:xfrm>
                                <a:off x="0" y="0"/>
                                <a:ext cx="10706100" cy="666115"/>
                                <a:chOff x="0" y="0"/>
                                <a:chExt cx="10073758" cy="666115"/>
                              </a:xfrm>
                            </wpg:grpSpPr>
                            <wps:wsp>
                              <wps:cNvPr id="13" name="Cuadro de texto 990"/>
                              <wps:cNvSpPr txBox="1">
                                <a:spLocks noChangeArrowheads="1"/>
                              </wps:cNvSpPr>
                              <wps:spPr bwMode="auto">
                                <a:xfrm>
                                  <a:off x="1968238" y="92990"/>
                                  <a:ext cx="2438907"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1D85A" w14:textId="77777777" w:rsidR="009E6AB9" w:rsidRPr="00F22554" w:rsidRDefault="009E6AB9" w:rsidP="009E6AB9">
                                    <w:pPr>
                                      <w:rPr>
                                        <w:color w:val="FFFFFF" w:themeColor="background1"/>
                                      </w:rPr>
                                    </w:pPr>
                                    <w:r w:rsidRPr="00F22554">
                                      <w:rPr>
                                        <w:color w:val="FFFFFF" w:themeColor="background1"/>
                                        <w:lang w:bidi="es-ES"/>
                                      </w:rPr>
                                      <w:t>Para ordenar llamada: (225) 555 0155</w:t>
                                    </w:r>
                                  </w:p>
                                </w:txbxContent>
                              </wps:txbx>
                              <wps:bodyPr rot="0" vert="horz" wrap="square" lIns="0" tIns="0" rIns="0" bIns="0" anchor="t" anchorCtr="0" upright="1">
                                <a:noAutofit/>
                              </wps:bodyPr>
                            </wps:wsp>
                            <wpg:grpSp>
                              <wpg:cNvPr id="211" name="Grupo 211" descr="gráfico de número de página"/>
                              <wpg:cNvGrpSpPr/>
                              <wpg:grpSpPr>
                                <a:xfrm>
                                  <a:off x="0" y="0"/>
                                  <a:ext cx="1875155" cy="666115"/>
                                  <a:chOff x="0" y="-1"/>
                                  <a:chExt cx="1875295" cy="666427"/>
                                </a:xfrm>
                              </wpg:grpSpPr>
                              <wps:wsp>
                                <wps:cNvPr id="206" name="Rectángulo 206"/>
                                <wps:cNvSpPr/>
                                <wps:spPr>
                                  <a:xfrm>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Cuadro de texto 990"/>
                                <wps:cNvSpPr txBox="1">
                                  <a:spLocks noChangeArrowheads="1"/>
                                </wps:cNvSpPr>
                                <wps:spPr bwMode="auto">
                                  <a:xfrm>
                                    <a:off x="588979"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422E" w14:textId="77777777" w:rsidR="009E6AB9" w:rsidRPr="00F22554" w:rsidRDefault="00DB4F0B" w:rsidP="009E6AB9">
                                      <w:pPr>
                                        <w:pStyle w:val="Subttulo"/>
                                        <w:jc w:val="left"/>
                                        <w:rPr>
                                          <w:rStyle w:val="Textoennegrita"/>
                                          <w:color w:val="FFFFFF" w:themeColor="background1"/>
                                        </w:rPr>
                                      </w:pPr>
                                      <w:r>
                                        <w:rPr>
                                          <w:rStyle w:val="Textoennegrita"/>
                                          <w:color w:val="FFFFFF" w:themeColor="background1"/>
                                          <w:lang w:bidi="es-ES"/>
                                        </w:rPr>
                                        <w:t>Página 2</w:t>
                                      </w:r>
                                    </w:p>
                                  </w:txbxContent>
                                </wps:txbx>
                                <wps:bodyPr rot="0" vert="horz" wrap="square" lIns="0" tIns="0" rIns="0" bIns="0" anchor="t" anchorCtr="0" upright="1">
                                  <a:noAutofit/>
                                </wps:bodyPr>
                              </wps:wsp>
                            </wpg:grpSp>
                            <wpg:grpSp>
                              <wpg:cNvPr id="213" name="Grupo 213" descr="gráfico de número de página"/>
                              <wpg:cNvGrpSpPr/>
                              <wpg:grpSpPr>
                                <a:xfrm>
                                  <a:off x="8198603" y="0"/>
                                  <a:ext cx="1875155" cy="666115"/>
                                  <a:chOff x="0" y="-1"/>
                                  <a:chExt cx="1875295" cy="666427"/>
                                </a:xfrm>
                              </wpg:grpSpPr>
                              <wps:wsp>
                                <wps:cNvPr id="214" name="Rectángulo 206"/>
                                <wps:cNvSpPr/>
                                <wps:spPr>
                                  <a:xfrm flipH="1">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Cuadro de texto 990"/>
                                <wps:cNvSpPr txBox="1">
                                  <a:spLocks noChangeArrowheads="1"/>
                                </wps:cNvSpPr>
                                <wps:spPr bwMode="auto">
                                  <a:xfrm>
                                    <a:off x="542441"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60A40" w14:textId="77777777" w:rsidR="009E6AB9" w:rsidRPr="00F5311D" w:rsidRDefault="009E6AB9" w:rsidP="009E6AB9">
                                      <w:pPr>
                                        <w:pStyle w:val="Subttulo"/>
                                        <w:rPr>
                                          <w:b/>
                                          <w:color w:val="FFFFFF" w:themeColor="background1"/>
                                        </w:rPr>
                                      </w:pPr>
                                      <w:r w:rsidRPr="00F5311D">
                                        <w:rPr>
                                          <w:b/>
                                          <w:color w:val="FFFFFF" w:themeColor="background1"/>
                                          <w:lang w:bidi="es-ES"/>
                                        </w:rPr>
                                        <w:t xml:space="preserve">Página </w:t>
                                      </w:r>
                                      <w:r w:rsidRPr="00F5311D">
                                        <w:rPr>
                                          <w:b/>
                                          <w:i/>
                                          <w:color w:val="FFFFFF" w:themeColor="background1"/>
                                          <w:lang w:bidi="es-ES"/>
                                        </w:rPr>
                                        <w:t>7</w:t>
                                      </w:r>
                                    </w:p>
                                  </w:txbxContent>
                                </wps:txbx>
                                <wps:bodyPr rot="0" vert="horz" wrap="square" lIns="0" tIns="0" rIns="0" bIns="0" anchor="t" anchorCtr="0" upright="1">
                                  <a:noAutofit/>
                                </wps:bodyPr>
                              </wps:wsp>
                            </wpg:grpSp>
                            <wps:wsp>
                              <wps:cNvPr id="216" name="Cuadro de texto 990"/>
                              <wps:cNvSpPr txBox="1">
                                <a:spLocks noChangeArrowheads="1"/>
                              </wps:cNvSpPr>
                              <wps:spPr bwMode="auto">
                                <a:xfrm>
                                  <a:off x="6261168" y="92990"/>
                                  <a:ext cx="1930801"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A1B65" w14:textId="77777777" w:rsidR="009E6AB9" w:rsidRPr="00F5311D" w:rsidRDefault="009E6AB9" w:rsidP="009E6AB9">
                                    <w:pPr>
                                      <w:rPr>
                                        <w:color w:val="FFFFFF" w:themeColor="background1"/>
                                      </w:rPr>
                                    </w:pPr>
                                    <w:r>
                                      <w:rPr>
                                        <w:color w:val="FFFFFF" w:themeColor="background1"/>
                                        <w:lang w:bidi="es-ES"/>
                                      </w:rPr>
                                      <w:t>NOMBRE DE LA EMPRESA AQUÍ</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15E8333D" id="Grupo 1047" o:spid="_x0000_s1039" alt="encabezado" style="position:absolute;margin-left:-4.85pt;margin-top:11.25pt;width:843pt;height:52.45pt;z-index:251658240;mso-position-horizontal-relative:text;mso-position-vertical-relative:text;mso-width-relative:margin" coordsize="10073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">
                      <v:shape id="Cuadro de texto 990" o:spid="_x0000_s1040" type="#_x0000_t202" style="position:absolute;left:19682;top:929;width:24389;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" filled="f" fillcolor="#f60" stroked="f">
                        <v:textbox inset="0,0,0,0">
                          <w:txbxContent>
                            <w:p w14:paraId="6161D85A" w14:textId="77777777" w:rsidR="009E6AB9" w:rsidRPr="00F22554" w:rsidRDefault="009E6AB9" w:rsidP="009E6AB9">
                              <w:pPr>
                                <w:rPr>
                                  <w:color w:val="FFFFFF" w:themeColor="background1"/>
                                </w:rPr>
                              </w:pPr>
                              <w:r w:rsidRPr="00F22554">
                                <w:rPr>
                                  <w:color w:val="FFFFFF" w:themeColor="background1"/>
                                  <w:lang w:bidi="es-ES"/>
                                </w:rPr>
                                <w:t>Para ordenar llamada: (225) 555 0155</w:t>
                              </w:r>
                            </w:p>
                          </w:txbxContent>
                        </v:textbox>
                      </v:shape>
                      <v:group id="Grupo 211" o:spid="_x0000_s1041" alt="gráfico de número de página" style="position:absolute;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Rectángulo 206" o:spid="_x0000_s1042" style="position:absolute;width:18752;height:6664;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" path="m,l1626870,,1355106,464820,,464820,,xe" fillcolor="#7b7b7b [2406]" stroked="f" strokeweight="1pt">
                          <v:stroke joinstyle="miter"/>
                          <v:path arrowok="t" o:connecttype="custom" o:connectlocs="0,0;1875295,0;1562032,666427;0,666427;0,0" o:connectangles="0,0,0,0,0"/>
                        </v:shape>
                        <v:shape id="Cuadro de texto 990" o:spid="_x0000_s1043" type="#_x0000_t202" style="position:absolute;left:5889;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" filled="f" fillcolor="#f60" stroked="f">
                          <v:textbox inset="0,0,0,0">
                            <w:txbxContent>
                              <w:p w14:paraId="3AAF422E" w14:textId="77777777" w:rsidR="009E6AB9" w:rsidRPr="00F22554" w:rsidRDefault="00DB4F0B" w:rsidP="009E6AB9">
                                <w:pPr>
                                  <w:pStyle w:val="Subttulo"/>
                                  <w:jc w:val="left"/>
                                  <w:rPr>
                                    <w:rStyle w:val="Textoennegrita"/>
                                    <w:color w:val="FFFFFF" w:themeColor="background1"/>
                                  </w:rPr>
                                </w:pPr>
                                <w:r>
                                  <w:rPr>
                                    <w:rStyle w:val="Textoennegrita"/>
                                    <w:color w:val="FFFFFF" w:themeColor="background1"/>
                                    <w:lang w:bidi="es-ES"/>
                                  </w:rPr>
                                  <w:t>Página 2</w:t>
                                </w:r>
                              </w:p>
                            </w:txbxContent>
                          </v:textbox>
                        </v:shape>
                      </v:group>
                      <v:group id="Grupo 213" o:spid="_x0000_s1044" alt="gráfico de número de página" style="position:absolute;left:81986;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Rectángulo 206" o:spid="_x0000_s1045" style="position:absolute;width:18752;height:6664;flip:x;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" path="m,l1626870,,1355106,464820,,464820,,xe" fillcolor="#7b7b7b [2406]" stroked="f" strokeweight="1pt">
                          <v:stroke joinstyle="miter"/>
                          <v:path arrowok="t" o:connecttype="custom" o:connectlocs="0,0;1875295,0;1562032,666427;0,666427;0,0" o:connectangles="0,0,0,0,0"/>
                        </v:shape>
                        <v:shape id="Cuadro de texto 990" o:spid="_x0000_s1046" type="#_x0000_t202" style="position:absolute;left:5424;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" filled="f" fillcolor="#f60" stroked="f">
                          <v:textbox inset="0,0,0,0">
                            <w:txbxContent>
                              <w:p w14:paraId="11560A40" w14:textId="77777777" w:rsidR="009E6AB9" w:rsidRPr="00F5311D" w:rsidRDefault="009E6AB9" w:rsidP="009E6AB9">
                                <w:pPr>
                                  <w:pStyle w:val="Subttulo"/>
                                  <w:rPr>
                                    <w:b/>
                                    <w:color w:val="FFFFFF" w:themeColor="background1"/>
                                  </w:rPr>
                                </w:pPr>
                                <w:r w:rsidRPr="00F5311D">
                                  <w:rPr>
                                    <w:b/>
                                    <w:color w:val="FFFFFF" w:themeColor="background1"/>
                                    <w:lang w:bidi="es-ES"/>
                                  </w:rPr>
                                  <w:t xml:space="preserve">Página </w:t>
                                </w:r>
                                <w:r w:rsidRPr="00F5311D">
                                  <w:rPr>
                                    <w:b/>
                                    <w:i/>
                                    <w:color w:val="FFFFFF" w:themeColor="background1"/>
                                    <w:lang w:bidi="es-ES"/>
                                  </w:rPr>
                                  <w:t>7</w:t>
                                </w:r>
                              </w:p>
                            </w:txbxContent>
                          </v:textbox>
                        </v:shape>
                      </v:group>
                      <v:shape id="Cuadro de texto 990" o:spid="_x0000_s1047" type="#_x0000_t202" style="position:absolute;left:62611;top:929;width:19308;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" filled="f" fillcolor="#f60" stroked="f">
                        <v:textbox inset="0,0,0,0">
                          <w:txbxContent>
                            <w:p w14:paraId="5ABA1B65" w14:textId="77777777" w:rsidR="009E6AB9" w:rsidRPr="00F5311D" w:rsidRDefault="009E6AB9" w:rsidP="009E6AB9">
                              <w:pPr>
                                <w:rPr>
                                  <w:color w:val="FFFFFF" w:themeColor="background1"/>
                                </w:rPr>
                              </w:pPr>
                              <w:r>
                                <w:rPr>
                                  <w:color w:val="FFFFFF" w:themeColor="background1"/>
                                  <w:lang w:bidi="es-ES"/>
                                </w:rPr>
                                <w:t>NOMBRE DE LA EMPRESA AQUÍ</w:t>
                              </w:r>
                            </w:p>
                          </w:txbxContent>
                        </v:textbox>
                      </v:shape>
                    </v:group>
                  </w:pict>
                </mc:Fallback>
              </mc:AlternateContent>
            </w:r>
          </w:p>
        </w:tc>
      </w:tr>
      <w:tr w:rsidR="009E6AB9" w:rsidRPr="00087442" w14:paraId="15E51987" w14:textId="77777777" w:rsidTr="00B64D46">
        <w:tblPrEx>
          <w:tblCellMar>
            <w:left w:w="108" w:type="dxa"/>
            <w:right w:w="108" w:type="dxa"/>
          </w:tblCellMar>
        </w:tblPrEx>
        <w:trPr>
          <w:trHeight w:val="676"/>
        </w:trPr>
        <w:tc>
          <w:tcPr>
            <w:tcW w:w="17831" w:type="dxa"/>
            <w:gridSpan w:val="8"/>
          </w:tcPr>
          <w:p w14:paraId="0096025B" w14:textId="77777777" w:rsidR="009E6AB9" w:rsidRPr="00087442" w:rsidRDefault="009E6AB9" w:rsidP="00F85C05">
            <w:pPr>
              <w:rPr>
                <w:noProof/>
              </w:rPr>
            </w:pPr>
          </w:p>
        </w:tc>
      </w:tr>
      <w:tr w:rsidR="009E6AB9" w:rsidRPr="00087442" w14:paraId="23D5F65B" w14:textId="77777777" w:rsidTr="00DB4F0B">
        <w:tblPrEx>
          <w:tblCellMar>
            <w:left w:w="108" w:type="dxa"/>
            <w:right w:w="108" w:type="dxa"/>
          </w:tblCellMar>
        </w:tblPrEx>
        <w:trPr>
          <w:trHeight w:val="3312"/>
        </w:trPr>
        <w:tc>
          <w:tcPr>
            <w:tcW w:w="8021" w:type="dxa"/>
            <w:gridSpan w:val="5"/>
            <w:vMerge w:val="restart"/>
          </w:tcPr>
          <w:p w14:paraId="111119ED" w14:textId="77777777" w:rsidR="009E6AB9" w:rsidRPr="00087442" w:rsidRDefault="009E6AB9" w:rsidP="00F85C05">
            <w:pPr>
              <w:spacing w:line="240" w:lineRule="atLeast"/>
              <w:ind w:left="720"/>
              <w:rPr>
                <w:noProof/>
                <w:sz w:val="10"/>
                <w:szCs w:val="10"/>
              </w:rPr>
            </w:pPr>
            <w:r w:rsidRPr="00087442">
              <w:rPr>
                <w:noProof/>
                <w:lang w:bidi="es-ES"/>
              </w:rPr>
              <mc:AlternateContent>
                <mc:Choice Requires="wps">
                  <w:drawing>
                    <wp:inline distT="0" distB="0" distL="0" distR="0" wp14:anchorId="6208D5F1" wp14:editId="0804582B">
                      <wp:extent cx="2278251" cy="604434"/>
                      <wp:effectExtent l="0" t="0" r="8255" b="5715"/>
                      <wp:docPr id="17" name="Cuadro de texto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51" cy="604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36736" w14:textId="77777777" w:rsidR="009E6AB9" w:rsidRDefault="009E6AB9" w:rsidP="009E6AB9">
                                  <w:pPr>
                                    <w:pStyle w:val="Ttulo3"/>
                                  </w:pPr>
                                  <w:r w:rsidRPr="00744C85">
                                    <w:rPr>
                                      <w:lang w:bidi="es-ES"/>
                                    </w:rPr>
                                    <w:t>Tabla de contenido</w:t>
                                  </w:r>
                                </w:p>
                              </w:txbxContent>
                            </wps:txbx>
                            <wps:bodyPr rot="0" vert="horz" wrap="square" lIns="0" tIns="274320" rIns="0" bIns="0" anchor="t" anchorCtr="0" upright="1">
                              <a:noAutofit/>
                            </wps:bodyPr>
                          </wps:wsp>
                        </a:graphicData>
                      </a:graphic>
                    </wp:inline>
                  </w:drawing>
                </mc:Choice>
                <mc:Fallback>
                  <w:pict>
                    <v:shape w14:anchorId="6208D5F1" id="Cuadro de texto 839" o:spid="_x0000_s1048" type="#_x0000_t202" style="width:179.4pt;height: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" filled="f" stroked="f">
                      <v:textbox inset="0,21.6pt,0,0">
                        <w:txbxContent>
                          <w:p w14:paraId="63B36736" w14:textId="77777777" w:rsidR="009E6AB9" w:rsidRDefault="009E6AB9" w:rsidP="009E6AB9">
                            <w:pPr>
                              <w:pStyle w:val="Ttulo3"/>
                            </w:pPr>
                            <w:r w:rsidRPr="00744C85">
                              <w:rPr>
                                <w:lang w:bidi="es-ES"/>
                              </w:rPr>
                              <w:t>Tabla de contenido</w:t>
                            </w:r>
                          </w:p>
                        </w:txbxContent>
                      </v:textbox>
                      <w10:anchorlock/>
                    </v:shape>
                  </w:pict>
                </mc:Fallback>
              </mc:AlternateContent>
            </w:r>
            <w:r w:rsidRPr="00087442">
              <w:rPr>
                <w:noProof/>
                <w:lang w:bidi="es-ES"/>
              </w:rPr>
              <mc:AlternateContent>
                <mc:Choice Requires="wps">
                  <w:drawing>
                    <wp:anchor distT="0" distB="0" distL="114300" distR="114300" simplePos="0" relativeHeight="251661312" behindDoc="0" locked="0" layoutInCell="1" allowOverlap="1" wp14:anchorId="29B72664" wp14:editId="724889B7">
                      <wp:simplePos x="0" y="0"/>
                      <wp:positionH relativeFrom="column">
                        <wp:posOffset>471805</wp:posOffset>
                      </wp:positionH>
                      <wp:positionV relativeFrom="paragraph">
                        <wp:posOffset>720725</wp:posOffset>
                      </wp:positionV>
                      <wp:extent cx="3024000" cy="15240"/>
                      <wp:effectExtent l="19050" t="19050" r="24130" b="22860"/>
                      <wp:wrapTopAndBottom/>
                      <wp:docPr id="220" name="Conector recto 220" descr="subrayado"/>
                      <wp:cNvGraphicFramePr/>
                      <a:graphic xmlns:a="http://schemas.openxmlformats.org/drawingml/2006/main">
                        <a:graphicData uri="http://schemas.microsoft.com/office/word/2010/wordprocessingShape">
                          <wps:wsp>
                            <wps:cNvCnPr/>
                            <wps:spPr>
                              <a:xfrm>
                                <a:off x="0" y="0"/>
                                <a:ext cx="3024000" cy="15240"/>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CFFDC" id="Conector recto 220" o:spid="_x0000_s1026" alt="subrayado"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56.75pt" to="275.2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" strokecolor="#a5a5a5 [3206]" strokeweight="2.25pt">
                      <v:stroke joinstyle="miter"/>
                      <w10:wrap type="topAndBottom"/>
                    </v:line>
                  </w:pict>
                </mc:Fallback>
              </mc:AlternateContent>
            </w:r>
          </w:p>
          <w:p w14:paraId="581C5BD2" w14:textId="77777777" w:rsidR="009E6AB9" w:rsidRPr="00087442" w:rsidRDefault="009E6AB9" w:rsidP="00F85C05">
            <w:pPr>
              <w:spacing w:line="240" w:lineRule="atLeast"/>
              <w:ind w:left="720"/>
              <w:rPr>
                <w:noProof/>
              </w:rPr>
            </w:pPr>
          </w:p>
          <w:p w14:paraId="52FB6AC1" w14:textId="77777777" w:rsidR="009E6AB9" w:rsidRPr="00087442" w:rsidRDefault="009E6AB9" w:rsidP="00F85C05">
            <w:pPr>
              <w:spacing w:after="300" w:line="240" w:lineRule="atLeast"/>
              <w:ind w:left="720"/>
              <w:rPr>
                <w:noProof/>
              </w:rPr>
            </w:pPr>
            <w:r w:rsidRPr="00087442">
              <w:rPr>
                <w:noProof/>
                <w:lang w:bidi="es-ES"/>
              </w:rPr>
              <mc:AlternateContent>
                <mc:Choice Requires="wps">
                  <w:drawing>
                    <wp:inline distT="0" distB="0" distL="0" distR="0" wp14:anchorId="63D824F1" wp14:editId="760E2E4E">
                      <wp:extent cx="4060556" cy="3425125"/>
                      <wp:effectExtent l="0" t="0" r="16510" b="4445"/>
                      <wp:docPr id="16" name="Cuadro de texto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556" cy="342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2C64A"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2</w:t>
                                  </w:r>
                                </w:p>
                                <w:p w14:paraId="4AADDBB9" w14:textId="77777777" w:rsidR="009E6AB9" w:rsidRPr="009342E6" w:rsidRDefault="009E6AB9" w:rsidP="009E6AB9">
                                  <w:pPr>
                                    <w:pStyle w:val="Ttulo6"/>
                                    <w:rPr>
                                      <w:color w:val="A5A5A5" w:themeColor="accent3"/>
                                    </w:rPr>
                                  </w:pPr>
                                </w:p>
                                <w:p w14:paraId="0AD3360E"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2</w:t>
                                  </w:r>
                                </w:p>
                                <w:p w14:paraId="63CD7580" w14:textId="77777777" w:rsidR="009E6AB9" w:rsidRPr="009342E6" w:rsidRDefault="009E6AB9" w:rsidP="009E6AB9">
                                  <w:pPr>
                                    <w:pStyle w:val="Ttulo6"/>
                                    <w:rPr>
                                      <w:color w:val="A5A5A5" w:themeColor="accent3"/>
                                    </w:rPr>
                                  </w:pPr>
                                </w:p>
                                <w:p w14:paraId="5C21951A"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2</w:t>
                                  </w:r>
                                </w:p>
                                <w:p w14:paraId="0F61EBFA" w14:textId="77777777" w:rsidR="009E6AB9" w:rsidRPr="009342E6" w:rsidRDefault="009E6AB9" w:rsidP="009E6AB9">
                                  <w:pPr>
                                    <w:pStyle w:val="Ttulo6"/>
                                    <w:rPr>
                                      <w:color w:val="A5A5A5" w:themeColor="accent3"/>
                                    </w:rPr>
                                  </w:pPr>
                                </w:p>
                                <w:p w14:paraId="3AA68E04"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3</w:t>
                                  </w:r>
                                </w:p>
                                <w:p w14:paraId="22A31223" w14:textId="77777777" w:rsidR="009E6AB9" w:rsidRPr="009342E6" w:rsidRDefault="009E6AB9" w:rsidP="009E6AB9">
                                  <w:pPr>
                                    <w:pStyle w:val="Ttulo6"/>
                                    <w:rPr>
                                      <w:color w:val="A5A5A5" w:themeColor="accent3"/>
                                    </w:rPr>
                                  </w:pPr>
                                </w:p>
                                <w:p w14:paraId="64FB84A8"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3</w:t>
                                  </w:r>
                                </w:p>
                                <w:p w14:paraId="201D06DC" w14:textId="77777777" w:rsidR="009E6AB9" w:rsidRPr="009342E6" w:rsidRDefault="009E6AB9" w:rsidP="009E6AB9">
                                  <w:pPr>
                                    <w:pStyle w:val="Ttulo6"/>
                                    <w:rPr>
                                      <w:color w:val="A5A5A5" w:themeColor="accent3"/>
                                    </w:rPr>
                                  </w:pPr>
                                </w:p>
                                <w:p w14:paraId="149CF9FF"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3</w:t>
                                  </w:r>
                                </w:p>
                                <w:p w14:paraId="652F5778" w14:textId="77777777" w:rsidR="009E6AB9" w:rsidRPr="009342E6" w:rsidRDefault="009E6AB9" w:rsidP="009E6AB9">
                                  <w:pPr>
                                    <w:pStyle w:val="Ttulo6"/>
                                    <w:rPr>
                                      <w:color w:val="A5A5A5" w:themeColor="accent3"/>
                                    </w:rPr>
                                  </w:pPr>
                                </w:p>
                                <w:p w14:paraId="643B7A65" w14:textId="77777777" w:rsidR="009E6AB9" w:rsidRPr="009342E6" w:rsidRDefault="009E6AB9" w:rsidP="009E6AB9">
                                  <w:pPr>
                                    <w:pStyle w:val="Ttulo6"/>
                                    <w:rPr>
                                      <w:color w:val="A5A5A5" w:themeColor="accent3"/>
                                    </w:rPr>
                                  </w:pPr>
                                  <w:r w:rsidRPr="009342E6">
                                    <w:rPr>
                                      <w:color w:val="A5A5A5" w:themeColor="accent3"/>
                                      <w:lang w:bidi="es-ES"/>
                                    </w:rPr>
                                    <w:t xml:space="preserve">Categoría de productos o servicios </w:t>
                                  </w:r>
                                  <w:r w:rsidRPr="009342E6">
                                    <w:rPr>
                                      <w:color w:val="A5A5A5" w:themeColor="accent3"/>
                                      <w:lang w:bidi="es-ES"/>
                                    </w:rPr>
                                    <w:tab/>
                                  </w:r>
                                  <w:r w:rsidRPr="009342E6">
                                    <w:rPr>
                                      <w:color w:val="A5A5A5" w:themeColor="accent3"/>
                                      <w:lang w:bidi="es-ES"/>
                                    </w:rPr>
                                    <w:tab/>
                                    <w:t>4</w:t>
                                  </w:r>
                                </w:p>
                                <w:p w14:paraId="58D372CB" w14:textId="77777777" w:rsidR="009E6AB9" w:rsidRPr="009342E6" w:rsidRDefault="009E6AB9" w:rsidP="009E6AB9">
                                  <w:pPr>
                                    <w:pStyle w:val="Ttulo6"/>
                                    <w:rPr>
                                      <w:color w:val="A5A5A5" w:themeColor="accent3"/>
                                    </w:rPr>
                                  </w:pPr>
                                </w:p>
                                <w:p w14:paraId="42E7CA7C"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4</w:t>
                                  </w:r>
                                </w:p>
                                <w:p w14:paraId="514FD0BC" w14:textId="77777777" w:rsidR="009E6AB9" w:rsidRPr="009342E6" w:rsidRDefault="009E6AB9" w:rsidP="009E6AB9">
                                  <w:pPr>
                                    <w:pStyle w:val="Ttulo6"/>
                                    <w:rPr>
                                      <w:color w:val="A5A5A5" w:themeColor="accent3"/>
                                    </w:rPr>
                                  </w:pPr>
                                </w:p>
                                <w:p w14:paraId="7E07A664"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4</w:t>
                                  </w:r>
                                </w:p>
                                <w:p w14:paraId="06875254" w14:textId="77777777" w:rsidR="009E6AB9" w:rsidRPr="00744C85" w:rsidRDefault="009E6AB9" w:rsidP="009E6AB9"/>
                              </w:txbxContent>
                            </wps:txbx>
                            <wps:bodyPr rot="0" vert="horz" wrap="square" lIns="0" tIns="0" rIns="0" bIns="0" anchor="t" anchorCtr="0" upright="1">
                              <a:noAutofit/>
                            </wps:bodyPr>
                          </wps:wsp>
                        </a:graphicData>
                      </a:graphic>
                    </wp:inline>
                  </w:drawing>
                </mc:Choice>
                <mc:Fallback>
                  <w:pict>
                    <v:shape w14:anchorId="63D824F1" id="_x0000_s1049" type="#_x0000_t202" style="width:319.75pt;height:2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" filled="f" stroked="f">
                      <v:textbox inset="0,0,0,0">
                        <w:txbxContent>
                          <w:p w14:paraId="26F2C64A"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2</w:t>
                            </w:r>
                          </w:p>
                          <w:p w14:paraId="4AADDBB9" w14:textId="77777777" w:rsidR="009E6AB9" w:rsidRPr="009342E6" w:rsidRDefault="009E6AB9" w:rsidP="009E6AB9">
                            <w:pPr>
                              <w:pStyle w:val="Ttulo6"/>
                              <w:rPr>
                                <w:color w:val="A5A5A5" w:themeColor="accent3"/>
                              </w:rPr>
                            </w:pPr>
                          </w:p>
                          <w:p w14:paraId="0AD3360E"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2</w:t>
                            </w:r>
                          </w:p>
                          <w:p w14:paraId="63CD7580" w14:textId="77777777" w:rsidR="009E6AB9" w:rsidRPr="009342E6" w:rsidRDefault="009E6AB9" w:rsidP="009E6AB9">
                            <w:pPr>
                              <w:pStyle w:val="Ttulo6"/>
                              <w:rPr>
                                <w:color w:val="A5A5A5" w:themeColor="accent3"/>
                              </w:rPr>
                            </w:pPr>
                          </w:p>
                          <w:p w14:paraId="5C21951A"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2</w:t>
                            </w:r>
                          </w:p>
                          <w:p w14:paraId="0F61EBFA" w14:textId="77777777" w:rsidR="009E6AB9" w:rsidRPr="009342E6" w:rsidRDefault="009E6AB9" w:rsidP="009E6AB9">
                            <w:pPr>
                              <w:pStyle w:val="Ttulo6"/>
                              <w:rPr>
                                <w:color w:val="A5A5A5" w:themeColor="accent3"/>
                              </w:rPr>
                            </w:pPr>
                          </w:p>
                          <w:p w14:paraId="3AA68E04"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3</w:t>
                            </w:r>
                          </w:p>
                          <w:p w14:paraId="22A31223" w14:textId="77777777" w:rsidR="009E6AB9" w:rsidRPr="009342E6" w:rsidRDefault="009E6AB9" w:rsidP="009E6AB9">
                            <w:pPr>
                              <w:pStyle w:val="Ttulo6"/>
                              <w:rPr>
                                <w:color w:val="A5A5A5" w:themeColor="accent3"/>
                              </w:rPr>
                            </w:pPr>
                          </w:p>
                          <w:p w14:paraId="64FB84A8"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3</w:t>
                            </w:r>
                          </w:p>
                          <w:p w14:paraId="201D06DC" w14:textId="77777777" w:rsidR="009E6AB9" w:rsidRPr="009342E6" w:rsidRDefault="009E6AB9" w:rsidP="009E6AB9">
                            <w:pPr>
                              <w:pStyle w:val="Ttulo6"/>
                              <w:rPr>
                                <w:color w:val="A5A5A5" w:themeColor="accent3"/>
                              </w:rPr>
                            </w:pPr>
                          </w:p>
                          <w:p w14:paraId="149CF9FF"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3</w:t>
                            </w:r>
                          </w:p>
                          <w:p w14:paraId="652F5778" w14:textId="77777777" w:rsidR="009E6AB9" w:rsidRPr="009342E6" w:rsidRDefault="009E6AB9" w:rsidP="009E6AB9">
                            <w:pPr>
                              <w:pStyle w:val="Ttulo6"/>
                              <w:rPr>
                                <w:color w:val="A5A5A5" w:themeColor="accent3"/>
                              </w:rPr>
                            </w:pPr>
                          </w:p>
                          <w:p w14:paraId="643B7A65" w14:textId="77777777" w:rsidR="009E6AB9" w:rsidRPr="009342E6" w:rsidRDefault="009E6AB9" w:rsidP="009E6AB9">
                            <w:pPr>
                              <w:pStyle w:val="Ttulo6"/>
                              <w:rPr>
                                <w:color w:val="A5A5A5" w:themeColor="accent3"/>
                              </w:rPr>
                            </w:pPr>
                            <w:r w:rsidRPr="009342E6">
                              <w:rPr>
                                <w:color w:val="A5A5A5" w:themeColor="accent3"/>
                                <w:lang w:bidi="es-ES"/>
                              </w:rPr>
                              <w:t xml:space="preserve">Categoría de productos o servicios </w:t>
                            </w:r>
                            <w:r w:rsidRPr="009342E6">
                              <w:rPr>
                                <w:color w:val="A5A5A5" w:themeColor="accent3"/>
                                <w:lang w:bidi="es-ES"/>
                              </w:rPr>
                              <w:tab/>
                            </w:r>
                            <w:r w:rsidRPr="009342E6">
                              <w:rPr>
                                <w:color w:val="A5A5A5" w:themeColor="accent3"/>
                                <w:lang w:bidi="es-ES"/>
                              </w:rPr>
                              <w:tab/>
                              <w:t>4</w:t>
                            </w:r>
                          </w:p>
                          <w:p w14:paraId="58D372CB" w14:textId="77777777" w:rsidR="009E6AB9" w:rsidRPr="009342E6" w:rsidRDefault="009E6AB9" w:rsidP="009E6AB9">
                            <w:pPr>
                              <w:pStyle w:val="Ttulo6"/>
                              <w:rPr>
                                <w:color w:val="A5A5A5" w:themeColor="accent3"/>
                              </w:rPr>
                            </w:pPr>
                          </w:p>
                          <w:p w14:paraId="42E7CA7C"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4</w:t>
                            </w:r>
                          </w:p>
                          <w:p w14:paraId="514FD0BC" w14:textId="77777777" w:rsidR="009E6AB9" w:rsidRPr="009342E6" w:rsidRDefault="009E6AB9" w:rsidP="009E6AB9">
                            <w:pPr>
                              <w:pStyle w:val="Ttulo6"/>
                              <w:rPr>
                                <w:color w:val="A5A5A5" w:themeColor="accent3"/>
                              </w:rPr>
                            </w:pPr>
                          </w:p>
                          <w:p w14:paraId="7E07A664" w14:textId="77777777" w:rsidR="009E6AB9" w:rsidRPr="009342E6" w:rsidRDefault="009E6AB9" w:rsidP="009E6AB9">
                            <w:pPr>
                              <w:pStyle w:val="Ttulo6"/>
                              <w:rPr>
                                <w:color w:val="A5A5A5" w:themeColor="accent3"/>
                              </w:rPr>
                            </w:pPr>
                            <w:r w:rsidRPr="009342E6">
                              <w:rPr>
                                <w:color w:val="A5A5A5" w:themeColor="accent3"/>
                                <w:lang w:bidi="es-ES"/>
                              </w:rPr>
                              <w:t>Categoría de productos o servicios</w:t>
                            </w:r>
                            <w:r w:rsidRPr="009342E6">
                              <w:rPr>
                                <w:color w:val="A5A5A5" w:themeColor="accent3"/>
                                <w:lang w:bidi="es-ES"/>
                              </w:rPr>
                              <w:tab/>
                            </w:r>
                            <w:r w:rsidRPr="009342E6">
                              <w:rPr>
                                <w:color w:val="A5A5A5" w:themeColor="accent3"/>
                                <w:lang w:bidi="es-ES"/>
                              </w:rPr>
                              <w:tab/>
                              <w:t>4</w:t>
                            </w:r>
                          </w:p>
                          <w:p w14:paraId="06875254" w14:textId="77777777" w:rsidR="009E6AB9" w:rsidRPr="00744C85" w:rsidRDefault="009E6AB9" w:rsidP="009E6AB9"/>
                        </w:txbxContent>
                      </v:textbox>
                      <w10:anchorlock/>
                    </v:shape>
                  </w:pict>
                </mc:Fallback>
              </mc:AlternateContent>
            </w:r>
          </w:p>
        </w:tc>
        <w:tc>
          <w:tcPr>
            <w:tcW w:w="4140" w:type="dxa"/>
            <w:gridSpan w:val="2"/>
          </w:tcPr>
          <w:p w14:paraId="123B6002" w14:textId="77777777" w:rsidR="009E6AB9" w:rsidRPr="00087442" w:rsidRDefault="009E6AB9" w:rsidP="00F85C05">
            <w:pPr>
              <w:rPr>
                <w:noProof/>
              </w:rPr>
            </w:pPr>
            <w:r w:rsidRPr="00087442">
              <w:rPr>
                <w:noProof/>
                <w:lang w:bidi="es-ES"/>
              </w:rPr>
              <mc:AlternateContent>
                <mc:Choice Requires="wps">
                  <w:drawing>
                    <wp:inline distT="0" distB="0" distL="0" distR="0" wp14:anchorId="191350BD" wp14:editId="150D1371">
                      <wp:extent cx="2386739" cy="2200760"/>
                      <wp:effectExtent l="0" t="0" r="0" b="0"/>
                      <wp:docPr id="222" name="Cuadro de texto 222"/>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14:paraId="682A5E27" w14:textId="77777777" w:rsidR="009E6AB9" w:rsidRPr="00744C85" w:rsidRDefault="009E6AB9" w:rsidP="009E6AB9">
                                  <w:pPr>
                                    <w:pStyle w:val="Ttulo3"/>
                                    <w:spacing w:after="200"/>
                                  </w:pPr>
                                  <w:r w:rsidRPr="00BC17D7">
                                    <w:rPr>
                                      <w:lang w:bidi="es-ES"/>
                                    </w:rPr>
                                    <w:t>Nombre del producto</w:t>
                                  </w:r>
                                </w:p>
                                <w:p w14:paraId="3C6AEF3C" w14:textId="77777777" w:rsidR="009E6AB9" w:rsidRPr="00744C85" w:rsidRDefault="009E6AB9" w:rsidP="009E6AB9">
                                  <w:r w:rsidRPr="00744C85">
                                    <w:rPr>
                                      <w:lang w:bidi="es-ES"/>
                                    </w:rPr>
                                    <w:t>Describa aquí el producto, servicio o evento. Incluya una breve descripción y cualquier característica.</w:t>
                                  </w:r>
                                </w:p>
                                <w:p w14:paraId="6D68AE4E" w14:textId="77777777" w:rsidR="009E6AB9" w:rsidRPr="00BC17D7" w:rsidRDefault="009E6AB9" w:rsidP="009E6AB9"/>
                                <w:p w14:paraId="63F3DA8C" w14:textId="77777777" w:rsidR="009E6AB9" w:rsidRPr="00BC17D7" w:rsidRDefault="009E6AB9" w:rsidP="009E6AB9">
                                  <w:pPr>
                                    <w:pStyle w:val="Ttulo6"/>
                                  </w:pPr>
                                  <w:r w:rsidRPr="00BC17D7">
                                    <w:rPr>
                                      <w:lang w:bidi="es-ES"/>
                                    </w:rPr>
                                    <w:t>Precio:</w:t>
                                  </w:r>
                                  <w:r w:rsidRPr="00BC17D7">
                                    <w:rPr>
                                      <w:lang w:bidi="es-ES"/>
                                    </w:rPr>
                                    <w:tab/>
                                    <w:t>0,00</w:t>
                                  </w:r>
                                </w:p>
                                <w:p w14:paraId="1D142293" w14:textId="77777777" w:rsidR="009E6AB9" w:rsidRPr="00BC17D7" w:rsidRDefault="009E6AB9" w:rsidP="009E6AB9">
                                  <w:pPr>
                                    <w:pStyle w:val="Ttulo6"/>
                                  </w:pPr>
                                  <w:r w:rsidRPr="00BC17D7">
                                    <w:rPr>
                                      <w:lang w:bidi="es-ES"/>
                                    </w:rPr>
                                    <w:t>Orden nº: 000000</w:t>
                                  </w:r>
                                </w:p>
                                <w:p w14:paraId="287F2297" w14:textId="77777777" w:rsidR="009E6AB9" w:rsidRPr="00BC17D7" w:rsidRDefault="009E6AB9" w:rsidP="009E6AB9">
                                  <w:pPr>
                                    <w:pStyle w:val="Ttulo6"/>
                                  </w:pPr>
                                  <w:r w:rsidRPr="00BC17D7">
                                    <w:rPr>
                                      <w:lang w:bidi="es-ES"/>
                                    </w:rPr>
                                    <w:t>Tipo:</w:t>
                                  </w:r>
                                  <w:r w:rsidRPr="00BC17D7">
                                    <w:rPr>
                                      <w:lang w:bidi="es-ES"/>
                                    </w:rPr>
                                    <w:tab/>
                                    <w:t>Tipo</w:t>
                                  </w:r>
                                </w:p>
                              </w:txbxContent>
                            </wps:txbx>
                            <wps:bodyPr rot="0" spcFirstLastPara="0" vertOverflow="overflow" horzOverflow="overflow" vert="horz" wrap="square" lIns="182880" tIns="182880" rIns="91440" bIns="45720" numCol="1" spcCol="0" rtlCol="0" fromWordArt="0" anchor="t" anchorCtr="0" forceAA="0" compatLnSpc="1">
                              <a:prstTxWarp prst="textNoShape">
                                <a:avLst/>
                              </a:prstTxWarp>
                              <a:noAutofit/>
                            </wps:bodyPr>
                          </wps:wsp>
                        </a:graphicData>
                      </a:graphic>
                    </wp:inline>
                  </w:drawing>
                </mc:Choice>
                <mc:Fallback>
                  <w:pict>
                    <v:shape w14:anchorId="191350BD" id="Cuadro de texto 222" o:spid="_x0000_s1050"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" filled="f" stroked="f" strokeweight=".5pt">
                      <v:textbox inset="14.4pt,14.4pt">
                        <w:txbxContent>
                          <w:p w14:paraId="682A5E27" w14:textId="77777777" w:rsidR="009E6AB9" w:rsidRPr="00744C85" w:rsidRDefault="009E6AB9" w:rsidP="009E6AB9">
                            <w:pPr>
                              <w:pStyle w:val="Ttulo3"/>
                              <w:spacing w:after="200"/>
                            </w:pPr>
                            <w:r w:rsidRPr="00BC17D7">
                              <w:rPr>
                                <w:lang w:bidi="es-ES"/>
                              </w:rPr>
                              <w:t>Nombre del producto</w:t>
                            </w:r>
                          </w:p>
                          <w:p w14:paraId="3C6AEF3C" w14:textId="77777777" w:rsidR="009E6AB9" w:rsidRPr="00744C85" w:rsidRDefault="009E6AB9" w:rsidP="009E6AB9">
                            <w:r w:rsidRPr="00744C85">
                              <w:rPr>
                                <w:lang w:bidi="es-ES"/>
                              </w:rPr>
                              <w:t>Describa aquí el producto, servicio o evento. Incluya una breve descripción y cualquier característica.</w:t>
                            </w:r>
                          </w:p>
                          <w:p w14:paraId="6D68AE4E" w14:textId="77777777" w:rsidR="009E6AB9" w:rsidRPr="00BC17D7" w:rsidRDefault="009E6AB9" w:rsidP="009E6AB9"/>
                          <w:p w14:paraId="63F3DA8C" w14:textId="77777777" w:rsidR="009E6AB9" w:rsidRPr="00BC17D7" w:rsidRDefault="009E6AB9" w:rsidP="009E6AB9">
                            <w:pPr>
                              <w:pStyle w:val="Ttulo6"/>
                            </w:pPr>
                            <w:r w:rsidRPr="00BC17D7">
                              <w:rPr>
                                <w:lang w:bidi="es-ES"/>
                              </w:rPr>
                              <w:t>Precio:</w:t>
                            </w:r>
                            <w:r w:rsidRPr="00BC17D7">
                              <w:rPr>
                                <w:lang w:bidi="es-ES"/>
                              </w:rPr>
                              <w:tab/>
                              <w:t>0,00</w:t>
                            </w:r>
                          </w:p>
                          <w:p w14:paraId="1D142293" w14:textId="77777777" w:rsidR="009E6AB9" w:rsidRPr="00BC17D7" w:rsidRDefault="009E6AB9" w:rsidP="009E6AB9">
                            <w:pPr>
                              <w:pStyle w:val="Ttulo6"/>
                            </w:pPr>
                            <w:r w:rsidRPr="00BC17D7">
                              <w:rPr>
                                <w:lang w:bidi="es-ES"/>
                              </w:rPr>
                              <w:t>Orden nº: 000000</w:t>
                            </w:r>
                          </w:p>
                          <w:p w14:paraId="287F2297" w14:textId="77777777" w:rsidR="009E6AB9" w:rsidRPr="00BC17D7" w:rsidRDefault="009E6AB9" w:rsidP="009E6AB9">
                            <w:pPr>
                              <w:pStyle w:val="Ttulo6"/>
                            </w:pPr>
                            <w:r w:rsidRPr="00BC17D7">
                              <w:rPr>
                                <w:lang w:bidi="es-ES"/>
                              </w:rPr>
                              <w:t>Tipo:</w:t>
                            </w:r>
                            <w:r w:rsidRPr="00BC17D7">
                              <w:rPr>
                                <w:lang w:bidi="es-ES"/>
                              </w:rPr>
                              <w:tab/>
                              <w:t>Tipo</w:t>
                            </w:r>
                          </w:p>
                        </w:txbxContent>
                      </v:textbox>
                      <w10:anchorlock/>
                    </v:shape>
                  </w:pict>
                </mc:Fallback>
              </mc:AlternateContent>
            </w:r>
          </w:p>
        </w:tc>
        <w:tc>
          <w:tcPr>
            <w:tcW w:w="5670" w:type="dxa"/>
          </w:tcPr>
          <w:p w14:paraId="0ADEE3CD" w14:textId="77777777" w:rsidR="009E6AB9" w:rsidRPr="00087442" w:rsidRDefault="009E6AB9" w:rsidP="00F85C05">
            <w:pPr>
              <w:rPr>
                <w:noProof/>
              </w:rPr>
            </w:pPr>
            <w:r w:rsidRPr="00087442">
              <w:rPr>
                <w:noProof/>
                <w:lang w:bidi="es-ES"/>
              </w:rPr>
              <mc:AlternateContent>
                <mc:Choice Requires="wps">
                  <w:drawing>
                    <wp:inline distT="0" distB="0" distL="0" distR="0" wp14:anchorId="31AF930B" wp14:editId="37A8E14B">
                      <wp:extent cx="2386739" cy="2200760"/>
                      <wp:effectExtent l="0" t="0" r="0" b="0"/>
                      <wp:docPr id="993" name="Cuadro de texto 993"/>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14:paraId="413AC087" w14:textId="77777777" w:rsidR="009E6AB9" w:rsidRPr="00744C85" w:rsidRDefault="009E6AB9" w:rsidP="009E6AB9">
                                  <w:pPr>
                                    <w:pStyle w:val="Ttulo3"/>
                                    <w:spacing w:after="200"/>
                                  </w:pPr>
                                  <w:r w:rsidRPr="00BC17D7">
                                    <w:rPr>
                                      <w:lang w:bidi="es-ES"/>
                                    </w:rPr>
                                    <w:t>Nombre del producto</w:t>
                                  </w:r>
                                </w:p>
                                <w:p w14:paraId="05F8C11B" w14:textId="77777777" w:rsidR="009E6AB9" w:rsidRPr="00744C85" w:rsidRDefault="009E6AB9" w:rsidP="009E6AB9">
                                  <w:r w:rsidRPr="00744C85">
                                    <w:rPr>
                                      <w:lang w:bidi="es-ES"/>
                                    </w:rPr>
                                    <w:t>Describa aquí el producto, servicio o evento. Incluya una breve descripción y cualquier característica.</w:t>
                                  </w:r>
                                </w:p>
                                <w:p w14:paraId="3314D5EB" w14:textId="77777777" w:rsidR="009E6AB9" w:rsidRPr="00BC17D7" w:rsidRDefault="009E6AB9" w:rsidP="009E6AB9"/>
                                <w:p w14:paraId="415F592F" w14:textId="77777777" w:rsidR="009E6AB9" w:rsidRPr="00BC17D7" w:rsidRDefault="009E6AB9" w:rsidP="009E6AB9">
                                  <w:pPr>
                                    <w:pStyle w:val="Ttulo6"/>
                                  </w:pPr>
                                  <w:r w:rsidRPr="00BC17D7">
                                    <w:rPr>
                                      <w:lang w:bidi="es-ES"/>
                                    </w:rPr>
                                    <w:t>Precio:</w:t>
                                  </w:r>
                                  <w:r w:rsidRPr="00BC17D7">
                                    <w:rPr>
                                      <w:lang w:bidi="es-ES"/>
                                    </w:rPr>
                                    <w:tab/>
                                    <w:t>0,00</w:t>
                                  </w:r>
                                </w:p>
                                <w:p w14:paraId="01ED3E7D" w14:textId="77777777" w:rsidR="009E6AB9" w:rsidRPr="00BC17D7" w:rsidRDefault="009E6AB9" w:rsidP="009E6AB9">
                                  <w:pPr>
                                    <w:pStyle w:val="Ttulo6"/>
                                  </w:pPr>
                                  <w:r w:rsidRPr="00BC17D7">
                                    <w:rPr>
                                      <w:lang w:bidi="es-ES"/>
                                    </w:rPr>
                                    <w:t>Orden nº: 000000</w:t>
                                  </w:r>
                                </w:p>
                                <w:p w14:paraId="0582EFCB" w14:textId="77777777" w:rsidR="009E6AB9" w:rsidRDefault="009E6AB9" w:rsidP="009E6AB9">
                                  <w:pPr>
                                    <w:pStyle w:val="Ttulo6"/>
                                  </w:pPr>
                                  <w:r w:rsidRPr="00BC17D7">
                                    <w:rPr>
                                      <w:lang w:bidi="es-ES"/>
                                    </w:rPr>
                                    <w:t>Tipo:</w:t>
                                  </w:r>
                                  <w:r w:rsidRPr="00BC17D7">
                                    <w:rPr>
                                      <w:lang w:bidi="es-ES"/>
                                    </w:rPr>
                                    <w:tab/>
                                    <w:t>Tipo</w:t>
                                  </w:r>
                                </w:p>
                                <w:p w14:paraId="0B3602F0" w14:textId="77777777" w:rsidR="009E6AB9" w:rsidRDefault="009E6AB9" w:rsidP="009E6AB9"/>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31AF930B" id="Cuadro de texto 993" o:spid="_x0000_s1051"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" filled="f" stroked="f" strokeweight=".5pt">
                      <v:textbox inset=",14.4pt">
                        <w:txbxContent>
                          <w:p w14:paraId="413AC087" w14:textId="77777777" w:rsidR="009E6AB9" w:rsidRPr="00744C85" w:rsidRDefault="009E6AB9" w:rsidP="009E6AB9">
                            <w:pPr>
                              <w:pStyle w:val="Ttulo3"/>
                              <w:spacing w:after="200"/>
                            </w:pPr>
                            <w:r w:rsidRPr="00BC17D7">
                              <w:rPr>
                                <w:lang w:bidi="es-ES"/>
                              </w:rPr>
                              <w:t>Nombre del producto</w:t>
                            </w:r>
                          </w:p>
                          <w:p w14:paraId="05F8C11B" w14:textId="77777777" w:rsidR="009E6AB9" w:rsidRPr="00744C85" w:rsidRDefault="009E6AB9" w:rsidP="009E6AB9">
                            <w:r w:rsidRPr="00744C85">
                              <w:rPr>
                                <w:lang w:bidi="es-ES"/>
                              </w:rPr>
                              <w:t>Describa aquí el producto, servicio o evento. Incluya una breve descripción y cualquier característica.</w:t>
                            </w:r>
                          </w:p>
                          <w:p w14:paraId="3314D5EB" w14:textId="77777777" w:rsidR="009E6AB9" w:rsidRPr="00BC17D7" w:rsidRDefault="009E6AB9" w:rsidP="009E6AB9"/>
                          <w:p w14:paraId="415F592F" w14:textId="77777777" w:rsidR="009E6AB9" w:rsidRPr="00BC17D7" w:rsidRDefault="009E6AB9" w:rsidP="009E6AB9">
                            <w:pPr>
                              <w:pStyle w:val="Ttulo6"/>
                            </w:pPr>
                            <w:r w:rsidRPr="00BC17D7">
                              <w:rPr>
                                <w:lang w:bidi="es-ES"/>
                              </w:rPr>
                              <w:t>Precio:</w:t>
                            </w:r>
                            <w:r w:rsidRPr="00BC17D7">
                              <w:rPr>
                                <w:lang w:bidi="es-ES"/>
                              </w:rPr>
                              <w:tab/>
                              <w:t>0,00</w:t>
                            </w:r>
                          </w:p>
                          <w:p w14:paraId="01ED3E7D" w14:textId="77777777" w:rsidR="009E6AB9" w:rsidRPr="00BC17D7" w:rsidRDefault="009E6AB9" w:rsidP="009E6AB9">
                            <w:pPr>
                              <w:pStyle w:val="Ttulo6"/>
                            </w:pPr>
                            <w:r w:rsidRPr="00BC17D7">
                              <w:rPr>
                                <w:lang w:bidi="es-ES"/>
                              </w:rPr>
                              <w:t>Orden nº: 000000</w:t>
                            </w:r>
                          </w:p>
                          <w:p w14:paraId="0582EFCB" w14:textId="77777777" w:rsidR="009E6AB9" w:rsidRDefault="009E6AB9" w:rsidP="009E6AB9">
                            <w:pPr>
                              <w:pStyle w:val="Ttulo6"/>
                            </w:pPr>
                            <w:r w:rsidRPr="00BC17D7">
                              <w:rPr>
                                <w:lang w:bidi="es-ES"/>
                              </w:rPr>
                              <w:t>Tipo:</w:t>
                            </w:r>
                            <w:r w:rsidRPr="00BC17D7">
                              <w:rPr>
                                <w:lang w:bidi="es-ES"/>
                              </w:rPr>
                              <w:tab/>
                              <w:t>Tipo</w:t>
                            </w:r>
                          </w:p>
                          <w:p w14:paraId="0B3602F0" w14:textId="77777777" w:rsidR="009E6AB9" w:rsidRDefault="009E6AB9" w:rsidP="009E6AB9"/>
                        </w:txbxContent>
                      </v:textbox>
                      <w10:anchorlock/>
                    </v:shape>
                  </w:pict>
                </mc:Fallback>
              </mc:AlternateContent>
            </w:r>
          </w:p>
        </w:tc>
      </w:tr>
      <w:tr w:rsidR="009E6AB9" w:rsidRPr="00087442" w14:paraId="44DC40A8" w14:textId="77777777" w:rsidTr="00DB4F0B">
        <w:tblPrEx>
          <w:tblCellMar>
            <w:left w:w="108" w:type="dxa"/>
            <w:right w:w="108" w:type="dxa"/>
          </w:tblCellMar>
        </w:tblPrEx>
        <w:trPr>
          <w:trHeight w:val="3312"/>
        </w:trPr>
        <w:tc>
          <w:tcPr>
            <w:tcW w:w="8021" w:type="dxa"/>
            <w:gridSpan w:val="5"/>
            <w:vMerge/>
          </w:tcPr>
          <w:p w14:paraId="6258D474" w14:textId="77777777" w:rsidR="009E6AB9" w:rsidRPr="00087442" w:rsidRDefault="009E6AB9" w:rsidP="00F85C05">
            <w:pPr>
              <w:rPr>
                <w:noProof/>
              </w:rPr>
            </w:pPr>
          </w:p>
        </w:tc>
        <w:tc>
          <w:tcPr>
            <w:tcW w:w="4140" w:type="dxa"/>
            <w:gridSpan w:val="2"/>
          </w:tcPr>
          <w:p w14:paraId="04DB465A" w14:textId="77777777" w:rsidR="009E6AB9" w:rsidRPr="00087442" w:rsidRDefault="009E6AB9" w:rsidP="00F85C05">
            <w:pPr>
              <w:rPr>
                <w:noProof/>
              </w:rPr>
            </w:pPr>
            <w:r w:rsidRPr="00087442">
              <w:rPr>
                <w:noProof/>
                <w:lang w:bidi="es-ES"/>
              </w:rPr>
              <mc:AlternateContent>
                <mc:Choice Requires="wps">
                  <w:drawing>
                    <wp:inline distT="0" distB="0" distL="0" distR="0" wp14:anchorId="64D7BAFB" wp14:editId="432D2CFD">
                      <wp:extent cx="2386739" cy="2114550"/>
                      <wp:effectExtent l="0" t="0" r="0" b="0"/>
                      <wp:docPr id="992" name="Cuadro de texto 992"/>
                      <wp:cNvGraphicFramePr/>
                      <a:graphic xmlns:a="http://schemas.openxmlformats.org/drawingml/2006/main">
                        <a:graphicData uri="http://schemas.microsoft.com/office/word/2010/wordprocessingShape">
                          <wps:wsp>
                            <wps:cNvSpPr txBox="1"/>
                            <wps:spPr>
                              <a:xfrm>
                                <a:off x="0" y="0"/>
                                <a:ext cx="2386739" cy="2114550"/>
                              </a:xfrm>
                              <a:prstGeom prst="rect">
                                <a:avLst/>
                              </a:prstGeom>
                              <a:noFill/>
                              <a:ln w="6350">
                                <a:noFill/>
                              </a:ln>
                            </wps:spPr>
                            <wps:txbx>
                              <w:txbxContent>
                                <w:p w14:paraId="5F532A8F" w14:textId="77777777" w:rsidR="009E6AB9" w:rsidRPr="00744C85" w:rsidRDefault="009E6AB9" w:rsidP="009E6AB9">
                                  <w:pPr>
                                    <w:pStyle w:val="Ttulo3"/>
                                    <w:spacing w:after="200"/>
                                  </w:pPr>
                                  <w:r w:rsidRPr="00BC17D7">
                                    <w:rPr>
                                      <w:lang w:bidi="es-ES"/>
                                    </w:rPr>
                                    <w:t>Nombre del producto</w:t>
                                  </w:r>
                                </w:p>
                                <w:p w14:paraId="14948B24" w14:textId="77777777" w:rsidR="009E6AB9" w:rsidRPr="00744C85" w:rsidRDefault="009E6AB9" w:rsidP="009E6AB9">
                                  <w:r w:rsidRPr="00744C85">
                                    <w:rPr>
                                      <w:lang w:bidi="es-ES"/>
                                    </w:rPr>
                                    <w:t>Describa aquí el producto, servicio o evento. Incluya una breve descripción y cualquier característica.</w:t>
                                  </w:r>
                                </w:p>
                                <w:p w14:paraId="21AA99BB" w14:textId="77777777" w:rsidR="009E6AB9" w:rsidRPr="00BC17D7" w:rsidRDefault="009E6AB9" w:rsidP="009E6AB9"/>
                                <w:p w14:paraId="28D85082" w14:textId="77777777" w:rsidR="009E6AB9" w:rsidRPr="00BC17D7" w:rsidRDefault="009E6AB9" w:rsidP="009E6AB9">
                                  <w:pPr>
                                    <w:pStyle w:val="Ttulo6"/>
                                  </w:pPr>
                                  <w:r w:rsidRPr="00BC17D7">
                                    <w:rPr>
                                      <w:lang w:bidi="es-ES"/>
                                    </w:rPr>
                                    <w:t>Precio:</w:t>
                                  </w:r>
                                  <w:r w:rsidRPr="00BC17D7">
                                    <w:rPr>
                                      <w:lang w:bidi="es-ES"/>
                                    </w:rPr>
                                    <w:tab/>
                                    <w:t>0,00</w:t>
                                  </w:r>
                                </w:p>
                                <w:p w14:paraId="0D956033" w14:textId="77777777" w:rsidR="009E6AB9" w:rsidRPr="00BC17D7" w:rsidRDefault="009E6AB9" w:rsidP="009E6AB9">
                                  <w:pPr>
                                    <w:pStyle w:val="Ttulo6"/>
                                  </w:pPr>
                                  <w:r w:rsidRPr="00BC17D7">
                                    <w:rPr>
                                      <w:lang w:bidi="es-ES"/>
                                    </w:rPr>
                                    <w:t>Orden nº: 000000</w:t>
                                  </w:r>
                                </w:p>
                                <w:p w14:paraId="36983741" w14:textId="77777777" w:rsidR="009E6AB9" w:rsidRDefault="009E6AB9" w:rsidP="009E6AB9">
                                  <w:pPr>
                                    <w:pStyle w:val="Ttulo6"/>
                                  </w:pPr>
                                  <w:r w:rsidRPr="00BC17D7">
                                    <w:rPr>
                                      <w:lang w:bidi="es-ES"/>
                                    </w:rPr>
                                    <w:t>Tipo:</w:t>
                                  </w:r>
                                  <w:r w:rsidRPr="00BC17D7">
                                    <w:rPr>
                                      <w:lang w:bidi="es-ES"/>
                                    </w:rPr>
                                    <w:tab/>
                                    <w:t>Tipo</w:t>
                                  </w:r>
                                </w:p>
                                <w:p w14:paraId="088C9155" w14:textId="77777777" w:rsidR="009E6AB9" w:rsidRDefault="009E6AB9" w:rsidP="009E6AB9">
                                  <w:pPr>
                                    <w:pStyle w:val="Ttulo2"/>
                                  </w:pPr>
                                </w:p>
                                <w:p w14:paraId="13B01FC1" w14:textId="77777777" w:rsidR="009E6AB9" w:rsidRDefault="009E6AB9" w:rsidP="009E6AB9">
                                  <w:pPr>
                                    <w:pStyle w:val="Ttulo2"/>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64D7BAFB" id="Cuadro de texto 992" o:spid="_x0000_s1052" type="#_x0000_t202" style="width:187.95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" filled="f" stroked="f" strokeweight=".5pt">
                      <v:textbox inset="14.4pt,7.2pt">
                        <w:txbxContent>
                          <w:p w14:paraId="5F532A8F" w14:textId="77777777" w:rsidR="009E6AB9" w:rsidRPr="00744C85" w:rsidRDefault="009E6AB9" w:rsidP="009E6AB9">
                            <w:pPr>
                              <w:pStyle w:val="Ttulo3"/>
                              <w:spacing w:after="200"/>
                            </w:pPr>
                            <w:r w:rsidRPr="00BC17D7">
                              <w:rPr>
                                <w:lang w:bidi="es-ES"/>
                              </w:rPr>
                              <w:t>Nombre del producto</w:t>
                            </w:r>
                          </w:p>
                          <w:p w14:paraId="14948B24" w14:textId="77777777" w:rsidR="009E6AB9" w:rsidRPr="00744C85" w:rsidRDefault="009E6AB9" w:rsidP="009E6AB9">
                            <w:r w:rsidRPr="00744C85">
                              <w:rPr>
                                <w:lang w:bidi="es-ES"/>
                              </w:rPr>
                              <w:t>Describa aquí el producto, servicio o evento. Incluya una breve descripción y cualquier característica.</w:t>
                            </w:r>
                          </w:p>
                          <w:p w14:paraId="21AA99BB" w14:textId="77777777" w:rsidR="009E6AB9" w:rsidRPr="00BC17D7" w:rsidRDefault="009E6AB9" w:rsidP="009E6AB9"/>
                          <w:p w14:paraId="28D85082" w14:textId="77777777" w:rsidR="009E6AB9" w:rsidRPr="00BC17D7" w:rsidRDefault="009E6AB9" w:rsidP="009E6AB9">
                            <w:pPr>
                              <w:pStyle w:val="Ttulo6"/>
                            </w:pPr>
                            <w:r w:rsidRPr="00BC17D7">
                              <w:rPr>
                                <w:lang w:bidi="es-ES"/>
                              </w:rPr>
                              <w:t>Precio:</w:t>
                            </w:r>
                            <w:r w:rsidRPr="00BC17D7">
                              <w:rPr>
                                <w:lang w:bidi="es-ES"/>
                              </w:rPr>
                              <w:tab/>
                              <w:t>0,00</w:t>
                            </w:r>
                          </w:p>
                          <w:p w14:paraId="0D956033" w14:textId="77777777" w:rsidR="009E6AB9" w:rsidRPr="00BC17D7" w:rsidRDefault="009E6AB9" w:rsidP="009E6AB9">
                            <w:pPr>
                              <w:pStyle w:val="Ttulo6"/>
                            </w:pPr>
                            <w:r w:rsidRPr="00BC17D7">
                              <w:rPr>
                                <w:lang w:bidi="es-ES"/>
                              </w:rPr>
                              <w:t>Orden nº: 000000</w:t>
                            </w:r>
                          </w:p>
                          <w:p w14:paraId="36983741" w14:textId="77777777" w:rsidR="009E6AB9" w:rsidRDefault="009E6AB9" w:rsidP="009E6AB9">
                            <w:pPr>
                              <w:pStyle w:val="Ttulo6"/>
                            </w:pPr>
                            <w:r w:rsidRPr="00BC17D7">
                              <w:rPr>
                                <w:lang w:bidi="es-ES"/>
                              </w:rPr>
                              <w:t>Tipo:</w:t>
                            </w:r>
                            <w:r w:rsidRPr="00BC17D7">
                              <w:rPr>
                                <w:lang w:bidi="es-ES"/>
                              </w:rPr>
                              <w:tab/>
                              <w:t>Tipo</w:t>
                            </w:r>
                          </w:p>
                          <w:p w14:paraId="088C9155" w14:textId="77777777" w:rsidR="009E6AB9" w:rsidRDefault="009E6AB9" w:rsidP="009E6AB9">
                            <w:pPr>
                              <w:pStyle w:val="Ttulo2"/>
                            </w:pPr>
                          </w:p>
                          <w:p w14:paraId="13B01FC1" w14:textId="77777777" w:rsidR="009E6AB9" w:rsidRDefault="009E6AB9" w:rsidP="009E6AB9">
                            <w:pPr>
                              <w:pStyle w:val="Ttulo2"/>
                            </w:pPr>
                          </w:p>
                        </w:txbxContent>
                      </v:textbox>
                      <w10:anchorlock/>
                    </v:shape>
                  </w:pict>
                </mc:Fallback>
              </mc:AlternateContent>
            </w:r>
          </w:p>
        </w:tc>
        <w:tc>
          <w:tcPr>
            <w:tcW w:w="5670" w:type="dxa"/>
          </w:tcPr>
          <w:p w14:paraId="6B26A6DC" w14:textId="77777777" w:rsidR="009E6AB9" w:rsidRPr="00087442" w:rsidRDefault="009E6AB9" w:rsidP="00F85C05">
            <w:pPr>
              <w:rPr>
                <w:noProof/>
              </w:rPr>
            </w:pPr>
            <w:r w:rsidRPr="00087442">
              <w:rPr>
                <w:noProof/>
                <w:lang w:bidi="es-ES"/>
              </w:rPr>
              <mc:AlternateContent>
                <mc:Choice Requires="wps">
                  <w:drawing>
                    <wp:inline distT="0" distB="0" distL="0" distR="0" wp14:anchorId="3723BEC7" wp14:editId="715A9C1A">
                      <wp:extent cx="2386739" cy="1952625"/>
                      <wp:effectExtent l="0" t="0" r="0" b="0"/>
                      <wp:docPr id="994" name="Cuadro de texto 994"/>
                      <wp:cNvGraphicFramePr/>
                      <a:graphic xmlns:a="http://schemas.openxmlformats.org/drawingml/2006/main">
                        <a:graphicData uri="http://schemas.microsoft.com/office/word/2010/wordprocessingShape">
                          <wps:wsp>
                            <wps:cNvSpPr txBox="1"/>
                            <wps:spPr>
                              <a:xfrm>
                                <a:off x="0" y="0"/>
                                <a:ext cx="2386739" cy="1952625"/>
                              </a:xfrm>
                              <a:prstGeom prst="rect">
                                <a:avLst/>
                              </a:prstGeom>
                              <a:noFill/>
                              <a:ln w="6350">
                                <a:noFill/>
                              </a:ln>
                            </wps:spPr>
                            <wps:txbx>
                              <w:txbxContent>
                                <w:p w14:paraId="477A04D3" w14:textId="77777777" w:rsidR="009E6AB9" w:rsidRPr="00744C85" w:rsidRDefault="009E6AB9" w:rsidP="009E6AB9">
                                  <w:pPr>
                                    <w:pStyle w:val="Ttulo3"/>
                                    <w:spacing w:after="200"/>
                                  </w:pPr>
                                  <w:r w:rsidRPr="00BC17D7">
                                    <w:rPr>
                                      <w:lang w:bidi="es-ES"/>
                                    </w:rPr>
                                    <w:t>Nombre del producto</w:t>
                                  </w:r>
                                </w:p>
                                <w:p w14:paraId="2F17ECDE" w14:textId="77777777" w:rsidR="009E6AB9" w:rsidRPr="00744C85" w:rsidRDefault="009E6AB9" w:rsidP="009E6AB9">
                                  <w:r w:rsidRPr="00744C85">
                                    <w:rPr>
                                      <w:lang w:bidi="es-ES"/>
                                    </w:rPr>
                                    <w:t>Describa aquí el producto, servicio o evento. Incluya una breve descripción y cualquier característica.</w:t>
                                  </w:r>
                                </w:p>
                                <w:p w14:paraId="43E6CECC" w14:textId="77777777" w:rsidR="009E6AB9" w:rsidRPr="00BC17D7" w:rsidRDefault="009E6AB9" w:rsidP="009E6AB9"/>
                                <w:p w14:paraId="08985343" w14:textId="77777777" w:rsidR="009E6AB9" w:rsidRPr="00BC17D7" w:rsidRDefault="009E6AB9" w:rsidP="009E6AB9">
                                  <w:pPr>
                                    <w:pStyle w:val="Ttulo6"/>
                                  </w:pPr>
                                  <w:r w:rsidRPr="00BC17D7">
                                    <w:rPr>
                                      <w:lang w:bidi="es-ES"/>
                                    </w:rPr>
                                    <w:t>Precio:</w:t>
                                  </w:r>
                                  <w:r w:rsidRPr="00BC17D7">
                                    <w:rPr>
                                      <w:lang w:bidi="es-ES"/>
                                    </w:rPr>
                                    <w:tab/>
                                    <w:t>0,00</w:t>
                                  </w:r>
                                </w:p>
                                <w:p w14:paraId="56BEDB13" w14:textId="77777777" w:rsidR="009E6AB9" w:rsidRPr="00BC17D7" w:rsidRDefault="009E6AB9" w:rsidP="009E6AB9">
                                  <w:pPr>
                                    <w:pStyle w:val="Ttulo6"/>
                                  </w:pPr>
                                  <w:r w:rsidRPr="00BC17D7">
                                    <w:rPr>
                                      <w:lang w:bidi="es-ES"/>
                                    </w:rPr>
                                    <w:t>Orden nº: 000000</w:t>
                                  </w:r>
                                </w:p>
                                <w:p w14:paraId="72E74868" w14:textId="77777777" w:rsidR="009E6AB9" w:rsidRDefault="009E6AB9" w:rsidP="009E6AB9">
                                  <w:pPr>
                                    <w:pStyle w:val="Ttulo6"/>
                                  </w:pPr>
                                  <w:r w:rsidRPr="00BC17D7">
                                    <w:rPr>
                                      <w:lang w:bidi="es-ES"/>
                                    </w:rPr>
                                    <w:t>Tipo:</w:t>
                                  </w:r>
                                  <w:r w:rsidRPr="00BC17D7">
                                    <w:rPr>
                                      <w:lang w:bidi="es-ES"/>
                                    </w:rPr>
                                    <w:tab/>
                                    <w:t>Tipo</w:t>
                                  </w:r>
                                </w:p>
                                <w:p w14:paraId="2DD1BC30" w14:textId="77777777"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3723BEC7" id="Cuadro de texto 994" o:spid="_x0000_s1053" type="#_x0000_t202" style="width:187.95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" filled="f" stroked="f" strokeweight=".5pt">
                      <v:textbox inset=",7.2pt">
                        <w:txbxContent>
                          <w:p w14:paraId="477A04D3" w14:textId="77777777" w:rsidR="009E6AB9" w:rsidRPr="00744C85" w:rsidRDefault="009E6AB9" w:rsidP="009E6AB9">
                            <w:pPr>
                              <w:pStyle w:val="Ttulo3"/>
                              <w:spacing w:after="200"/>
                            </w:pPr>
                            <w:r w:rsidRPr="00BC17D7">
                              <w:rPr>
                                <w:lang w:bidi="es-ES"/>
                              </w:rPr>
                              <w:t>Nombre del producto</w:t>
                            </w:r>
                          </w:p>
                          <w:p w14:paraId="2F17ECDE" w14:textId="77777777" w:rsidR="009E6AB9" w:rsidRPr="00744C85" w:rsidRDefault="009E6AB9" w:rsidP="009E6AB9">
                            <w:r w:rsidRPr="00744C85">
                              <w:rPr>
                                <w:lang w:bidi="es-ES"/>
                              </w:rPr>
                              <w:t>Describa aquí el producto, servicio o evento. Incluya una breve descripción y cualquier característica.</w:t>
                            </w:r>
                          </w:p>
                          <w:p w14:paraId="43E6CECC" w14:textId="77777777" w:rsidR="009E6AB9" w:rsidRPr="00BC17D7" w:rsidRDefault="009E6AB9" w:rsidP="009E6AB9"/>
                          <w:p w14:paraId="08985343" w14:textId="77777777" w:rsidR="009E6AB9" w:rsidRPr="00BC17D7" w:rsidRDefault="009E6AB9" w:rsidP="009E6AB9">
                            <w:pPr>
                              <w:pStyle w:val="Ttulo6"/>
                            </w:pPr>
                            <w:r w:rsidRPr="00BC17D7">
                              <w:rPr>
                                <w:lang w:bidi="es-ES"/>
                              </w:rPr>
                              <w:t>Precio:</w:t>
                            </w:r>
                            <w:r w:rsidRPr="00BC17D7">
                              <w:rPr>
                                <w:lang w:bidi="es-ES"/>
                              </w:rPr>
                              <w:tab/>
                              <w:t>0,00</w:t>
                            </w:r>
                          </w:p>
                          <w:p w14:paraId="56BEDB13" w14:textId="77777777" w:rsidR="009E6AB9" w:rsidRPr="00BC17D7" w:rsidRDefault="009E6AB9" w:rsidP="009E6AB9">
                            <w:pPr>
                              <w:pStyle w:val="Ttulo6"/>
                            </w:pPr>
                            <w:r w:rsidRPr="00BC17D7">
                              <w:rPr>
                                <w:lang w:bidi="es-ES"/>
                              </w:rPr>
                              <w:t>Orden nº: 000000</w:t>
                            </w:r>
                          </w:p>
                          <w:p w14:paraId="72E74868" w14:textId="77777777" w:rsidR="009E6AB9" w:rsidRDefault="009E6AB9" w:rsidP="009E6AB9">
                            <w:pPr>
                              <w:pStyle w:val="Ttulo6"/>
                            </w:pPr>
                            <w:r w:rsidRPr="00BC17D7">
                              <w:rPr>
                                <w:lang w:bidi="es-ES"/>
                              </w:rPr>
                              <w:t>Tipo:</w:t>
                            </w:r>
                            <w:r w:rsidRPr="00BC17D7">
                              <w:rPr>
                                <w:lang w:bidi="es-ES"/>
                              </w:rPr>
                              <w:tab/>
                              <w:t>Tipo</w:t>
                            </w:r>
                          </w:p>
                          <w:p w14:paraId="2DD1BC30" w14:textId="77777777" w:rsidR="009E6AB9" w:rsidRDefault="009E6AB9" w:rsidP="009E6AB9"/>
                        </w:txbxContent>
                      </v:textbox>
                      <w10:anchorlock/>
                    </v:shape>
                  </w:pict>
                </mc:Fallback>
              </mc:AlternateContent>
            </w:r>
          </w:p>
        </w:tc>
      </w:tr>
      <w:tr w:rsidR="009E6AB9" w:rsidRPr="00087442" w14:paraId="6F1BA54A" w14:textId="77777777" w:rsidTr="00DB4F0B">
        <w:tblPrEx>
          <w:tblCellMar>
            <w:left w:w="108" w:type="dxa"/>
            <w:right w:w="108" w:type="dxa"/>
          </w:tblCellMar>
        </w:tblPrEx>
        <w:trPr>
          <w:trHeight w:val="3312"/>
        </w:trPr>
        <w:tc>
          <w:tcPr>
            <w:tcW w:w="8021" w:type="dxa"/>
            <w:gridSpan w:val="5"/>
            <w:vMerge/>
          </w:tcPr>
          <w:p w14:paraId="50A934E3" w14:textId="77777777" w:rsidR="009E6AB9" w:rsidRPr="00087442" w:rsidRDefault="009E6AB9" w:rsidP="00F85C05">
            <w:pPr>
              <w:rPr>
                <w:noProof/>
              </w:rPr>
            </w:pPr>
          </w:p>
        </w:tc>
        <w:tc>
          <w:tcPr>
            <w:tcW w:w="4140" w:type="dxa"/>
            <w:gridSpan w:val="2"/>
          </w:tcPr>
          <w:p w14:paraId="065EC9BA" w14:textId="77777777" w:rsidR="009E6AB9" w:rsidRPr="00087442" w:rsidRDefault="009E6AB9" w:rsidP="00F85C05">
            <w:pPr>
              <w:rPr>
                <w:noProof/>
              </w:rPr>
            </w:pPr>
            <w:r w:rsidRPr="00087442">
              <w:rPr>
                <w:noProof/>
                <w:lang w:bidi="es-ES"/>
              </w:rPr>
              <mc:AlternateContent>
                <mc:Choice Requires="wps">
                  <w:drawing>
                    <wp:inline distT="0" distB="0" distL="0" distR="0" wp14:anchorId="3C237A0C" wp14:editId="380DE7B7">
                      <wp:extent cx="2386739" cy="2047875"/>
                      <wp:effectExtent l="0" t="0" r="0" b="0"/>
                      <wp:docPr id="996" name="Cuadro de texto 996"/>
                      <wp:cNvGraphicFramePr/>
                      <a:graphic xmlns:a="http://schemas.openxmlformats.org/drawingml/2006/main">
                        <a:graphicData uri="http://schemas.microsoft.com/office/word/2010/wordprocessingShape">
                          <wps:wsp>
                            <wps:cNvSpPr txBox="1"/>
                            <wps:spPr>
                              <a:xfrm>
                                <a:off x="0" y="0"/>
                                <a:ext cx="2386739" cy="2047875"/>
                              </a:xfrm>
                              <a:prstGeom prst="rect">
                                <a:avLst/>
                              </a:prstGeom>
                              <a:noFill/>
                              <a:ln w="6350">
                                <a:noFill/>
                              </a:ln>
                            </wps:spPr>
                            <wps:txbx>
                              <w:txbxContent>
                                <w:p w14:paraId="7D32B639" w14:textId="77777777" w:rsidR="009E6AB9" w:rsidRPr="00744C85" w:rsidRDefault="009E6AB9" w:rsidP="009E6AB9">
                                  <w:pPr>
                                    <w:pStyle w:val="Ttulo3"/>
                                    <w:spacing w:after="200"/>
                                  </w:pPr>
                                  <w:r w:rsidRPr="00BC17D7">
                                    <w:rPr>
                                      <w:lang w:bidi="es-ES"/>
                                    </w:rPr>
                                    <w:t>Nombre del producto</w:t>
                                  </w:r>
                                </w:p>
                                <w:p w14:paraId="1D85B68C" w14:textId="77777777" w:rsidR="009E6AB9" w:rsidRPr="00744C85" w:rsidRDefault="009E6AB9" w:rsidP="009E6AB9">
                                  <w:r w:rsidRPr="00744C85">
                                    <w:rPr>
                                      <w:lang w:bidi="es-ES"/>
                                    </w:rPr>
                                    <w:t>Describa aquí el producto, servicio o evento. Incluya una breve descripción y cualquier característica.</w:t>
                                  </w:r>
                                </w:p>
                                <w:p w14:paraId="2DB8ECDB" w14:textId="77777777" w:rsidR="009E6AB9" w:rsidRPr="00BC17D7" w:rsidRDefault="009E6AB9" w:rsidP="009E6AB9"/>
                                <w:p w14:paraId="2A6358CA" w14:textId="77777777" w:rsidR="009E6AB9" w:rsidRPr="00BC17D7" w:rsidRDefault="009E6AB9" w:rsidP="009E6AB9">
                                  <w:pPr>
                                    <w:pStyle w:val="Ttulo6"/>
                                  </w:pPr>
                                  <w:r w:rsidRPr="00BC17D7">
                                    <w:rPr>
                                      <w:lang w:bidi="es-ES"/>
                                    </w:rPr>
                                    <w:t>Precio:</w:t>
                                  </w:r>
                                  <w:r w:rsidRPr="00BC17D7">
                                    <w:rPr>
                                      <w:lang w:bidi="es-ES"/>
                                    </w:rPr>
                                    <w:tab/>
                                    <w:t>0,00</w:t>
                                  </w:r>
                                </w:p>
                                <w:p w14:paraId="4051FEF2" w14:textId="77777777" w:rsidR="009E6AB9" w:rsidRPr="00BC17D7" w:rsidRDefault="009E6AB9" w:rsidP="009E6AB9">
                                  <w:pPr>
                                    <w:pStyle w:val="Ttulo6"/>
                                  </w:pPr>
                                  <w:r w:rsidRPr="00BC17D7">
                                    <w:rPr>
                                      <w:lang w:bidi="es-ES"/>
                                    </w:rPr>
                                    <w:t>Orden nº: 000000</w:t>
                                  </w:r>
                                </w:p>
                                <w:p w14:paraId="24AE6148" w14:textId="77777777" w:rsidR="009E6AB9" w:rsidRDefault="009E6AB9" w:rsidP="009E6AB9">
                                  <w:pPr>
                                    <w:pStyle w:val="Ttulo6"/>
                                  </w:pPr>
                                  <w:r w:rsidRPr="00BC17D7">
                                    <w:rPr>
                                      <w:lang w:bidi="es-ES"/>
                                    </w:rPr>
                                    <w:t>Tipo:</w:t>
                                  </w:r>
                                  <w:r w:rsidRPr="00BC17D7">
                                    <w:rPr>
                                      <w:lang w:bidi="es-ES"/>
                                    </w:rPr>
                                    <w:tab/>
                                    <w:t>Tipo</w:t>
                                  </w:r>
                                </w:p>
                                <w:p w14:paraId="50D6D90D" w14:textId="77777777" w:rsidR="009E6AB9" w:rsidRDefault="009E6AB9" w:rsidP="009E6AB9"/>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3C237A0C" id="Cuadro de texto 996" o:spid="_x0000_s1054" type="#_x0000_t202" style="width:187.9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" filled="f" stroked="f" strokeweight=".5pt">
                      <v:textbox inset="14.4pt,7.2pt">
                        <w:txbxContent>
                          <w:p w14:paraId="7D32B639" w14:textId="77777777" w:rsidR="009E6AB9" w:rsidRPr="00744C85" w:rsidRDefault="009E6AB9" w:rsidP="009E6AB9">
                            <w:pPr>
                              <w:pStyle w:val="Ttulo3"/>
                              <w:spacing w:after="200"/>
                            </w:pPr>
                            <w:r w:rsidRPr="00BC17D7">
                              <w:rPr>
                                <w:lang w:bidi="es-ES"/>
                              </w:rPr>
                              <w:t>Nombre del producto</w:t>
                            </w:r>
                          </w:p>
                          <w:p w14:paraId="1D85B68C" w14:textId="77777777" w:rsidR="009E6AB9" w:rsidRPr="00744C85" w:rsidRDefault="009E6AB9" w:rsidP="009E6AB9">
                            <w:r w:rsidRPr="00744C85">
                              <w:rPr>
                                <w:lang w:bidi="es-ES"/>
                              </w:rPr>
                              <w:t>Describa aquí el producto, servicio o evento. Incluya una breve descripción y cualquier característica.</w:t>
                            </w:r>
                          </w:p>
                          <w:p w14:paraId="2DB8ECDB" w14:textId="77777777" w:rsidR="009E6AB9" w:rsidRPr="00BC17D7" w:rsidRDefault="009E6AB9" w:rsidP="009E6AB9"/>
                          <w:p w14:paraId="2A6358CA" w14:textId="77777777" w:rsidR="009E6AB9" w:rsidRPr="00BC17D7" w:rsidRDefault="009E6AB9" w:rsidP="009E6AB9">
                            <w:pPr>
                              <w:pStyle w:val="Ttulo6"/>
                            </w:pPr>
                            <w:r w:rsidRPr="00BC17D7">
                              <w:rPr>
                                <w:lang w:bidi="es-ES"/>
                              </w:rPr>
                              <w:t>Precio:</w:t>
                            </w:r>
                            <w:r w:rsidRPr="00BC17D7">
                              <w:rPr>
                                <w:lang w:bidi="es-ES"/>
                              </w:rPr>
                              <w:tab/>
                              <w:t>0,00</w:t>
                            </w:r>
                          </w:p>
                          <w:p w14:paraId="4051FEF2" w14:textId="77777777" w:rsidR="009E6AB9" w:rsidRPr="00BC17D7" w:rsidRDefault="009E6AB9" w:rsidP="009E6AB9">
                            <w:pPr>
                              <w:pStyle w:val="Ttulo6"/>
                            </w:pPr>
                            <w:r w:rsidRPr="00BC17D7">
                              <w:rPr>
                                <w:lang w:bidi="es-ES"/>
                              </w:rPr>
                              <w:t>Orden nº: 000000</w:t>
                            </w:r>
                          </w:p>
                          <w:p w14:paraId="24AE6148" w14:textId="77777777" w:rsidR="009E6AB9" w:rsidRDefault="009E6AB9" w:rsidP="009E6AB9">
                            <w:pPr>
                              <w:pStyle w:val="Ttulo6"/>
                            </w:pPr>
                            <w:r w:rsidRPr="00BC17D7">
                              <w:rPr>
                                <w:lang w:bidi="es-ES"/>
                              </w:rPr>
                              <w:t>Tipo:</w:t>
                            </w:r>
                            <w:r w:rsidRPr="00BC17D7">
                              <w:rPr>
                                <w:lang w:bidi="es-ES"/>
                              </w:rPr>
                              <w:tab/>
                              <w:t>Tipo</w:t>
                            </w:r>
                          </w:p>
                          <w:p w14:paraId="50D6D90D" w14:textId="77777777" w:rsidR="009E6AB9" w:rsidRDefault="009E6AB9" w:rsidP="009E6AB9"/>
                        </w:txbxContent>
                      </v:textbox>
                      <w10:anchorlock/>
                    </v:shape>
                  </w:pict>
                </mc:Fallback>
              </mc:AlternateContent>
            </w:r>
          </w:p>
        </w:tc>
        <w:tc>
          <w:tcPr>
            <w:tcW w:w="5670" w:type="dxa"/>
          </w:tcPr>
          <w:p w14:paraId="7D6D8F33" w14:textId="77777777" w:rsidR="009E6AB9" w:rsidRPr="00087442" w:rsidRDefault="009E6AB9" w:rsidP="00F85C05">
            <w:pPr>
              <w:rPr>
                <w:noProof/>
              </w:rPr>
            </w:pPr>
            <w:r w:rsidRPr="00087442">
              <w:rPr>
                <w:noProof/>
                <w:lang w:bidi="es-ES"/>
              </w:rPr>
              <mc:AlternateContent>
                <mc:Choice Requires="wps">
                  <w:drawing>
                    <wp:inline distT="0" distB="0" distL="0" distR="0" wp14:anchorId="087F2AA8" wp14:editId="119413F9">
                      <wp:extent cx="2386739" cy="2038350"/>
                      <wp:effectExtent l="0" t="0" r="0" b="0"/>
                      <wp:docPr id="995" name="Cuadro de texto 995"/>
                      <wp:cNvGraphicFramePr/>
                      <a:graphic xmlns:a="http://schemas.openxmlformats.org/drawingml/2006/main">
                        <a:graphicData uri="http://schemas.microsoft.com/office/word/2010/wordprocessingShape">
                          <wps:wsp>
                            <wps:cNvSpPr txBox="1"/>
                            <wps:spPr>
                              <a:xfrm>
                                <a:off x="0" y="0"/>
                                <a:ext cx="2386739" cy="2038350"/>
                              </a:xfrm>
                              <a:prstGeom prst="rect">
                                <a:avLst/>
                              </a:prstGeom>
                              <a:noFill/>
                              <a:ln w="6350">
                                <a:noFill/>
                              </a:ln>
                            </wps:spPr>
                            <wps:txbx>
                              <w:txbxContent>
                                <w:p w14:paraId="22C09FAE" w14:textId="77777777" w:rsidR="009E6AB9" w:rsidRPr="00744C85" w:rsidRDefault="009E6AB9" w:rsidP="009E6AB9">
                                  <w:pPr>
                                    <w:pStyle w:val="Ttulo3"/>
                                    <w:spacing w:after="200"/>
                                  </w:pPr>
                                  <w:r w:rsidRPr="00BC17D7">
                                    <w:rPr>
                                      <w:lang w:bidi="es-ES"/>
                                    </w:rPr>
                                    <w:t>Nombre del producto</w:t>
                                  </w:r>
                                </w:p>
                                <w:p w14:paraId="52BAA316" w14:textId="77777777" w:rsidR="009E6AB9" w:rsidRPr="00744C85" w:rsidRDefault="009E6AB9" w:rsidP="009E6AB9">
                                  <w:r w:rsidRPr="00744C85">
                                    <w:rPr>
                                      <w:lang w:bidi="es-ES"/>
                                    </w:rPr>
                                    <w:t>Describa aquí el producto, servicio o evento. Incluya una breve descripción y cualquier característica.</w:t>
                                  </w:r>
                                </w:p>
                                <w:p w14:paraId="5D0F6AC4" w14:textId="77777777" w:rsidR="009E6AB9" w:rsidRPr="00BC17D7" w:rsidRDefault="009E6AB9" w:rsidP="009E6AB9"/>
                                <w:p w14:paraId="337FD0FF" w14:textId="77777777" w:rsidR="009E6AB9" w:rsidRPr="00BC17D7" w:rsidRDefault="009E6AB9" w:rsidP="009E6AB9">
                                  <w:pPr>
                                    <w:pStyle w:val="Ttulo6"/>
                                  </w:pPr>
                                  <w:r w:rsidRPr="00BC17D7">
                                    <w:rPr>
                                      <w:lang w:bidi="es-ES"/>
                                    </w:rPr>
                                    <w:t>Precio:</w:t>
                                  </w:r>
                                  <w:r w:rsidRPr="00BC17D7">
                                    <w:rPr>
                                      <w:lang w:bidi="es-ES"/>
                                    </w:rPr>
                                    <w:tab/>
                                    <w:t>0,00</w:t>
                                  </w:r>
                                </w:p>
                                <w:p w14:paraId="4981A0C6" w14:textId="77777777" w:rsidR="009E6AB9" w:rsidRPr="00BC17D7" w:rsidRDefault="009E6AB9" w:rsidP="009E6AB9">
                                  <w:pPr>
                                    <w:pStyle w:val="Ttulo6"/>
                                  </w:pPr>
                                  <w:r w:rsidRPr="00BC17D7">
                                    <w:rPr>
                                      <w:lang w:bidi="es-ES"/>
                                    </w:rPr>
                                    <w:t>Orden nº: 000000</w:t>
                                  </w:r>
                                </w:p>
                                <w:p w14:paraId="0D01B97A" w14:textId="77777777" w:rsidR="009E6AB9" w:rsidRDefault="009E6AB9" w:rsidP="009E6AB9">
                                  <w:pPr>
                                    <w:pStyle w:val="Ttulo6"/>
                                  </w:pPr>
                                  <w:r w:rsidRPr="00BC17D7">
                                    <w:rPr>
                                      <w:lang w:bidi="es-ES"/>
                                    </w:rPr>
                                    <w:t>Tipo:</w:t>
                                  </w:r>
                                  <w:r w:rsidRPr="00BC17D7">
                                    <w:rPr>
                                      <w:lang w:bidi="es-ES"/>
                                    </w:rPr>
                                    <w:tab/>
                                    <w:t>Tipo</w:t>
                                  </w:r>
                                </w:p>
                                <w:p w14:paraId="1635463A" w14:textId="77777777"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087F2AA8" id="Cuadro de texto 995" o:spid="_x0000_s1055" type="#_x0000_t202" style="width:187.9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" filled="f" stroked="f" strokeweight=".5pt">
                      <v:textbox inset=",7.2pt">
                        <w:txbxContent>
                          <w:p w14:paraId="22C09FAE" w14:textId="77777777" w:rsidR="009E6AB9" w:rsidRPr="00744C85" w:rsidRDefault="009E6AB9" w:rsidP="009E6AB9">
                            <w:pPr>
                              <w:pStyle w:val="Ttulo3"/>
                              <w:spacing w:after="200"/>
                            </w:pPr>
                            <w:r w:rsidRPr="00BC17D7">
                              <w:rPr>
                                <w:lang w:bidi="es-ES"/>
                              </w:rPr>
                              <w:t>Nombre del producto</w:t>
                            </w:r>
                          </w:p>
                          <w:p w14:paraId="52BAA316" w14:textId="77777777" w:rsidR="009E6AB9" w:rsidRPr="00744C85" w:rsidRDefault="009E6AB9" w:rsidP="009E6AB9">
                            <w:r w:rsidRPr="00744C85">
                              <w:rPr>
                                <w:lang w:bidi="es-ES"/>
                              </w:rPr>
                              <w:t>Describa aquí el producto, servicio o evento. Incluya una breve descripción y cualquier característica.</w:t>
                            </w:r>
                          </w:p>
                          <w:p w14:paraId="5D0F6AC4" w14:textId="77777777" w:rsidR="009E6AB9" w:rsidRPr="00BC17D7" w:rsidRDefault="009E6AB9" w:rsidP="009E6AB9"/>
                          <w:p w14:paraId="337FD0FF" w14:textId="77777777" w:rsidR="009E6AB9" w:rsidRPr="00BC17D7" w:rsidRDefault="009E6AB9" w:rsidP="009E6AB9">
                            <w:pPr>
                              <w:pStyle w:val="Ttulo6"/>
                            </w:pPr>
                            <w:r w:rsidRPr="00BC17D7">
                              <w:rPr>
                                <w:lang w:bidi="es-ES"/>
                              </w:rPr>
                              <w:t>Precio:</w:t>
                            </w:r>
                            <w:r w:rsidRPr="00BC17D7">
                              <w:rPr>
                                <w:lang w:bidi="es-ES"/>
                              </w:rPr>
                              <w:tab/>
                              <w:t>0,00</w:t>
                            </w:r>
                          </w:p>
                          <w:p w14:paraId="4981A0C6" w14:textId="77777777" w:rsidR="009E6AB9" w:rsidRPr="00BC17D7" w:rsidRDefault="009E6AB9" w:rsidP="009E6AB9">
                            <w:pPr>
                              <w:pStyle w:val="Ttulo6"/>
                            </w:pPr>
                            <w:r w:rsidRPr="00BC17D7">
                              <w:rPr>
                                <w:lang w:bidi="es-ES"/>
                              </w:rPr>
                              <w:t>Orden nº: 000000</w:t>
                            </w:r>
                          </w:p>
                          <w:p w14:paraId="0D01B97A" w14:textId="77777777" w:rsidR="009E6AB9" w:rsidRDefault="009E6AB9" w:rsidP="009E6AB9">
                            <w:pPr>
                              <w:pStyle w:val="Ttulo6"/>
                            </w:pPr>
                            <w:r w:rsidRPr="00BC17D7">
                              <w:rPr>
                                <w:lang w:bidi="es-ES"/>
                              </w:rPr>
                              <w:t>Tipo:</w:t>
                            </w:r>
                            <w:r w:rsidRPr="00BC17D7">
                              <w:rPr>
                                <w:lang w:bidi="es-ES"/>
                              </w:rPr>
                              <w:tab/>
                              <w:t>Tipo</w:t>
                            </w:r>
                          </w:p>
                          <w:p w14:paraId="1635463A" w14:textId="77777777" w:rsidR="009E6AB9" w:rsidRDefault="009E6AB9" w:rsidP="009E6AB9"/>
                        </w:txbxContent>
                      </v:textbox>
                      <w10:anchorlock/>
                    </v:shape>
                  </w:pict>
                </mc:Fallback>
              </mc:AlternateContent>
            </w:r>
          </w:p>
        </w:tc>
      </w:tr>
    </w:tbl>
    <w:p w14:paraId="12A0FB33" w14:textId="77777777" w:rsidR="009E6AB9" w:rsidRPr="00087442" w:rsidRDefault="009E6AB9" w:rsidP="009E6AB9">
      <w:pPr>
        <w:rPr>
          <w:noProof/>
        </w:rPr>
      </w:pPr>
    </w:p>
    <w:tbl>
      <w:tblPr>
        <w:tblW w:w="16841" w:type="dxa"/>
        <w:tblInd w:w="-11" w:type="dxa"/>
        <w:tblLook w:val="0000" w:firstRow="0" w:lastRow="0" w:firstColumn="0" w:lastColumn="0" w:noHBand="0" w:noVBand="0"/>
      </w:tblPr>
      <w:tblGrid>
        <w:gridCol w:w="4319"/>
        <w:gridCol w:w="3800"/>
        <w:gridCol w:w="3974"/>
        <w:gridCol w:w="4748"/>
      </w:tblGrid>
      <w:tr w:rsidR="009E6AB9" w:rsidRPr="00087442" w14:paraId="3859DED3" w14:textId="77777777" w:rsidTr="007A04DF">
        <w:trPr>
          <w:trHeight w:val="818"/>
        </w:trPr>
        <w:tc>
          <w:tcPr>
            <w:tcW w:w="16841" w:type="dxa"/>
            <w:gridSpan w:val="4"/>
            <w:shd w:val="clear" w:color="auto" w:fill="FFC000" w:themeFill="accent4"/>
          </w:tcPr>
          <w:p w14:paraId="44D19BFC" w14:textId="77777777" w:rsidR="009E6AB9" w:rsidRPr="00087442" w:rsidRDefault="009E6AB9" w:rsidP="00F85C05">
            <w:pPr>
              <w:rPr>
                <w:noProof/>
              </w:rPr>
            </w:pPr>
            <w:r w:rsidRPr="00087442">
              <w:rPr>
                <w:noProof/>
                <w:lang w:bidi="es-ES"/>
              </w:rPr>
              <w:lastRenderedPageBreak/>
              <mc:AlternateContent>
                <mc:Choice Requires="wpg">
                  <w:drawing>
                    <wp:anchor distT="0" distB="0" distL="114300" distR="114300" simplePos="0" relativeHeight="251659264" behindDoc="0" locked="0" layoutInCell="1" allowOverlap="1" wp14:anchorId="78CEFFFC" wp14:editId="383F6028">
                      <wp:simplePos x="0" y="0"/>
                      <wp:positionH relativeFrom="column">
                        <wp:posOffset>-61595</wp:posOffset>
                      </wp:positionH>
                      <wp:positionV relativeFrom="paragraph">
                        <wp:posOffset>142875</wp:posOffset>
                      </wp:positionV>
                      <wp:extent cx="10677525" cy="666115"/>
                      <wp:effectExtent l="0" t="0" r="9525" b="635"/>
                      <wp:wrapNone/>
                      <wp:docPr id="1048" name="Grupo 1048" descr="encabezado"/>
                      <wp:cNvGraphicFramePr/>
                      <a:graphic xmlns:a="http://schemas.openxmlformats.org/drawingml/2006/main">
                        <a:graphicData uri="http://schemas.microsoft.com/office/word/2010/wordprocessingGroup">
                          <wpg:wgp>
                            <wpg:cNvGrpSpPr/>
                            <wpg:grpSpPr>
                              <a:xfrm>
                                <a:off x="0" y="0"/>
                                <a:ext cx="10677525" cy="666115"/>
                                <a:chOff x="0" y="0"/>
                                <a:chExt cx="10073758" cy="666115"/>
                              </a:xfrm>
                            </wpg:grpSpPr>
                            <wps:wsp>
                              <wps:cNvPr id="1004" name="Cuadro de texto 990"/>
                              <wps:cNvSpPr txBox="1">
                                <a:spLocks noChangeArrowheads="1"/>
                              </wps:cNvSpPr>
                              <wps:spPr bwMode="auto">
                                <a:xfrm>
                                  <a:off x="1968238" y="92990"/>
                                  <a:ext cx="2513363"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CC5C7" w14:textId="77777777" w:rsidR="009E6AB9" w:rsidRPr="00F22554" w:rsidRDefault="009E6AB9" w:rsidP="009E6AB9">
                                    <w:pPr>
                                      <w:rPr>
                                        <w:color w:val="FFFFFF" w:themeColor="background1"/>
                                      </w:rPr>
                                    </w:pPr>
                                    <w:r w:rsidRPr="00F22554">
                                      <w:rPr>
                                        <w:color w:val="FFFFFF" w:themeColor="background1"/>
                                        <w:lang w:bidi="es-ES"/>
                                      </w:rPr>
                                      <w:t>Para ordenar llamada: (225) 555 0155</w:t>
                                    </w:r>
                                  </w:p>
                                </w:txbxContent>
                              </wps:txbx>
                              <wps:bodyPr rot="0" vert="horz" wrap="square" lIns="0" tIns="0" rIns="0" bIns="0" anchor="t" anchorCtr="0" upright="1">
                                <a:noAutofit/>
                              </wps:bodyPr>
                            </wps:wsp>
                            <wpg:grpSp>
                              <wpg:cNvPr id="1000" name="Grupo 1000" descr="gráfico de número de página"/>
                              <wpg:cNvGrpSpPr/>
                              <wpg:grpSpPr>
                                <a:xfrm>
                                  <a:off x="0" y="0"/>
                                  <a:ext cx="1875155" cy="666115"/>
                                  <a:chOff x="0" y="-1"/>
                                  <a:chExt cx="1875295" cy="666427"/>
                                </a:xfrm>
                              </wpg:grpSpPr>
                              <wps:wsp>
                                <wps:cNvPr id="1001" name="Rectángulo 206"/>
                                <wps:cNvSpPr/>
                                <wps:spPr>
                                  <a:xfrm>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Cuadro de texto 990"/>
                                <wps:cNvSpPr txBox="1">
                                  <a:spLocks noChangeArrowheads="1"/>
                                </wps:cNvSpPr>
                                <wps:spPr bwMode="auto">
                                  <a:xfrm>
                                    <a:off x="588979"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D4C7" w14:textId="77777777" w:rsidR="009E6AB9" w:rsidRPr="00F22554" w:rsidRDefault="009E6AB9" w:rsidP="009E6AB9">
                                      <w:pPr>
                                        <w:pStyle w:val="Subttulo"/>
                                        <w:jc w:val="left"/>
                                        <w:rPr>
                                          <w:rStyle w:val="Textoennegrita"/>
                                          <w:color w:val="FFFFFF" w:themeColor="background1"/>
                                        </w:rPr>
                                      </w:pPr>
                                      <w:r w:rsidRPr="00F22554">
                                        <w:rPr>
                                          <w:rStyle w:val="Textoennegrita"/>
                                          <w:color w:val="FFFFFF" w:themeColor="background1"/>
                                          <w:lang w:bidi="es-ES"/>
                                        </w:rPr>
                                        <w:t>Página 6</w:t>
                                      </w:r>
                                    </w:p>
                                  </w:txbxContent>
                                </wps:txbx>
                                <wps:bodyPr rot="0" vert="horz" wrap="square" lIns="0" tIns="0" rIns="0" bIns="0" anchor="t" anchorCtr="0" upright="1">
                                  <a:noAutofit/>
                                </wps:bodyPr>
                              </wps:wsp>
                            </wpg:grpSp>
                            <wpg:grpSp>
                              <wpg:cNvPr id="997" name="Grupo 997" descr="gráfico de número de página"/>
                              <wpg:cNvGrpSpPr/>
                              <wpg:grpSpPr>
                                <a:xfrm>
                                  <a:off x="8198603" y="0"/>
                                  <a:ext cx="1875155" cy="666115"/>
                                  <a:chOff x="0" y="-1"/>
                                  <a:chExt cx="1875295" cy="666427"/>
                                </a:xfrm>
                              </wpg:grpSpPr>
                              <wps:wsp>
                                <wps:cNvPr id="998" name="Rectángulo 206"/>
                                <wps:cNvSpPr/>
                                <wps:spPr>
                                  <a:xfrm flipH="1">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Cuadro de texto 990"/>
                                <wps:cNvSpPr txBox="1">
                                  <a:spLocks noChangeArrowheads="1"/>
                                </wps:cNvSpPr>
                                <wps:spPr bwMode="auto">
                                  <a:xfrm>
                                    <a:off x="542441"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53857" w14:textId="77777777" w:rsidR="009E6AB9" w:rsidRPr="00F5311D" w:rsidRDefault="009E6AB9" w:rsidP="009E6AB9">
                                      <w:pPr>
                                        <w:pStyle w:val="Subttulo"/>
                                        <w:rPr>
                                          <w:b/>
                                          <w:color w:val="FFFFFF" w:themeColor="background1"/>
                                        </w:rPr>
                                      </w:pPr>
                                      <w:r w:rsidRPr="00F5311D">
                                        <w:rPr>
                                          <w:b/>
                                          <w:color w:val="FFFFFF" w:themeColor="background1"/>
                                          <w:lang w:bidi="es-ES"/>
                                        </w:rPr>
                                        <w:t>Página 3</w:t>
                                      </w:r>
                                    </w:p>
                                  </w:txbxContent>
                                </wps:txbx>
                                <wps:bodyPr rot="0" vert="horz" wrap="square" lIns="0" tIns="0" rIns="0" bIns="0" anchor="t" anchorCtr="0" upright="1">
                                  <a:noAutofit/>
                                </wps:bodyPr>
                              </wps:wsp>
                            </wpg:grpSp>
                            <wps:wsp>
                              <wps:cNvPr id="1003" name="Cuadro de texto 990"/>
                              <wps:cNvSpPr txBox="1">
                                <a:spLocks noChangeArrowheads="1"/>
                              </wps:cNvSpPr>
                              <wps:spPr bwMode="auto">
                                <a:xfrm>
                                  <a:off x="6261167" y="92990"/>
                                  <a:ext cx="1935968"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F4F0D" w14:textId="77777777" w:rsidR="009E6AB9" w:rsidRPr="00F5311D" w:rsidRDefault="009E6AB9" w:rsidP="009E6AB9">
                                    <w:pPr>
                                      <w:rPr>
                                        <w:color w:val="FFFFFF" w:themeColor="background1"/>
                                      </w:rPr>
                                    </w:pPr>
                                    <w:r>
                                      <w:rPr>
                                        <w:color w:val="FFFFFF" w:themeColor="background1"/>
                                        <w:lang w:bidi="es-ES"/>
                                      </w:rPr>
                                      <w:t>NOMBRE DE LA EMPRESA AQUÍ</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78CEFFFC" id="Grupo 1048" o:spid="_x0000_s1056" alt="encabezado" style="position:absolute;margin-left:-4.85pt;margin-top:11.25pt;width:840.75pt;height:52.45pt;z-index:251659264;mso-position-horizontal-relative:text;mso-position-vertical-relative:text;mso-width-relative:margin" coordsize="10073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">
                      <v:shape id="Cuadro de texto 990" o:spid="_x0000_s1057" type="#_x0000_t202" style="position:absolute;left:19682;top:929;width:25134;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" filled="f" fillcolor="#f60" stroked="f">
                        <v:textbox inset="0,0,0,0">
                          <w:txbxContent>
                            <w:p w14:paraId="217CC5C7" w14:textId="77777777" w:rsidR="009E6AB9" w:rsidRPr="00F22554" w:rsidRDefault="009E6AB9" w:rsidP="009E6AB9">
                              <w:pPr>
                                <w:rPr>
                                  <w:color w:val="FFFFFF" w:themeColor="background1"/>
                                </w:rPr>
                              </w:pPr>
                              <w:r w:rsidRPr="00F22554">
                                <w:rPr>
                                  <w:color w:val="FFFFFF" w:themeColor="background1"/>
                                  <w:lang w:bidi="es-ES"/>
                                </w:rPr>
                                <w:t>Para ordenar llamada: (225) 555 0155</w:t>
                              </w:r>
                            </w:p>
                          </w:txbxContent>
                        </v:textbox>
                      </v:shape>
                      <v:group id="Grupo 1000" o:spid="_x0000_s1058" alt="gráfico de número de página" style="position:absolute;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Rectángulo 206" o:spid="_x0000_s1059" style="position:absolute;width:18752;height:6664;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" path="m,l1626870,,1355106,464820,,464820,,xe" fillcolor="#7b7b7b [2406]" stroked="f" strokeweight="1pt">
                          <v:stroke joinstyle="miter"/>
                          <v:path arrowok="t" o:connecttype="custom" o:connectlocs="0,0;1875295,0;1562032,666427;0,666427;0,0" o:connectangles="0,0,0,0,0"/>
                        </v:shape>
                        <v:shape id="Cuadro de texto 990" o:spid="_x0000_s1060" type="#_x0000_t202" style="position:absolute;left:5889;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" filled="f" fillcolor="#f60" stroked="f">
                          <v:textbox inset="0,0,0,0">
                            <w:txbxContent>
                              <w:p w14:paraId="2F93D4C7" w14:textId="77777777" w:rsidR="009E6AB9" w:rsidRPr="00F22554" w:rsidRDefault="009E6AB9" w:rsidP="009E6AB9">
                                <w:pPr>
                                  <w:pStyle w:val="Subttulo"/>
                                  <w:jc w:val="left"/>
                                  <w:rPr>
                                    <w:rStyle w:val="Textoennegrita"/>
                                    <w:color w:val="FFFFFF" w:themeColor="background1"/>
                                  </w:rPr>
                                </w:pPr>
                                <w:r w:rsidRPr="00F22554">
                                  <w:rPr>
                                    <w:rStyle w:val="Textoennegrita"/>
                                    <w:color w:val="FFFFFF" w:themeColor="background1"/>
                                    <w:lang w:bidi="es-ES"/>
                                  </w:rPr>
                                  <w:t>Página 6</w:t>
                                </w:r>
                              </w:p>
                            </w:txbxContent>
                          </v:textbox>
                        </v:shape>
                      </v:group>
                      <v:group id="Grupo 997" o:spid="_x0000_s1061" alt="gráfico de número de página" style="position:absolute;left:81986;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Rectángulo 206" o:spid="_x0000_s1062" style="position:absolute;width:18752;height:6664;flip:x;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" path="m,l1626870,,1355106,464820,,464820,,xe" fillcolor="#7b7b7b [2406]" stroked="f" strokeweight="1pt">
                          <v:stroke joinstyle="miter"/>
                          <v:path arrowok="t" o:connecttype="custom" o:connectlocs="0,0;1875295,0;1562032,666427;0,666427;0,0" o:connectangles="0,0,0,0,0"/>
                        </v:shape>
                        <v:shape id="Cuadro de texto 990" o:spid="_x0000_s1063" type="#_x0000_t202" style="position:absolute;left:5424;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" filled="f" fillcolor="#f60" stroked="f">
                          <v:textbox inset="0,0,0,0">
                            <w:txbxContent>
                              <w:p w14:paraId="79D53857" w14:textId="77777777" w:rsidR="009E6AB9" w:rsidRPr="00F5311D" w:rsidRDefault="009E6AB9" w:rsidP="009E6AB9">
                                <w:pPr>
                                  <w:pStyle w:val="Subttulo"/>
                                  <w:rPr>
                                    <w:b/>
                                    <w:color w:val="FFFFFF" w:themeColor="background1"/>
                                  </w:rPr>
                                </w:pPr>
                                <w:r w:rsidRPr="00F5311D">
                                  <w:rPr>
                                    <w:b/>
                                    <w:color w:val="FFFFFF" w:themeColor="background1"/>
                                    <w:lang w:bidi="es-ES"/>
                                  </w:rPr>
                                  <w:t>Página 3</w:t>
                                </w:r>
                              </w:p>
                            </w:txbxContent>
                          </v:textbox>
                        </v:shape>
                      </v:group>
                      <v:shape id="Cuadro de texto 990" o:spid="_x0000_s1064" type="#_x0000_t202" style="position:absolute;left:62611;top:929;width:19360;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" filled="f" fillcolor="#f60" stroked="f">
                        <v:textbox inset="0,0,0,0">
                          <w:txbxContent>
                            <w:p w14:paraId="295F4F0D" w14:textId="77777777" w:rsidR="009E6AB9" w:rsidRPr="00F5311D" w:rsidRDefault="009E6AB9" w:rsidP="009E6AB9">
                              <w:pPr>
                                <w:rPr>
                                  <w:color w:val="FFFFFF" w:themeColor="background1"/>
                                </w:rPr>
                              </w:pPr>
                              <w:r>
                                <w:rPr>
                                  <w:color w:val="FFFFFF" w:themeColor="background1"/>
                                  <w:lang w:bidi="es-ES"/>
                                </w:rPr>
                                <w:t>NOMBRE DE LA EMPRESA AQUÍ</w:t>
                              </w:r>
                            </w:p>
                          </w:txbxContent>
                        </v:textbox>
                      </v:shape>
                    </v:group>
                  </w:pict>
                </mc:Fallback>
              </mc:AlternateContent>
            </w:r>
          </w:p>
        </w:tc>
      </w:tr>
      <w:tr w:rsidR="009E6AB9" w:rsidRPr="00087442" w14:paraId="4D085F65" w14:textId="77777777" w:rsidTr="007A04DF">
        <w:trPr>
          <w:trHeight w:val="680"/>
        </w:trPr>
        <w:tc>
          <w:tcPr>
            <w:tcW w:w="16841" w:type="dxa"/>
            <w:gridSpan w:val="4"/>
          </w:tcPr>
          <w:p w14:paraId="6AC61B0B" w14:textId="77777777" w:rsidR="009E6AB9" w:rsidRPr="00087442" w:rsidRDefault="009E6AB9" w:rsidP="00F85C05">
            <w:pPr>
              <w:rPr>
                <w:noProof/>
              </w:rPr>
            </w:pPr>
          </w:p>
        </w:tc>
      </w:tr>
      <w:tr w:rsidR="009E6AB9" w:rsidRPr="00087442" w14:paraId="6A6EB1F4" w14:textId="77777777" w:rsidTr="007A04DF">
        <w:trPr>
          <w:trHeight w:val="3384"/>
        </w:trPr>
        <w:tc>
          <w:tcPr>
            <w:tcW w:w="4255" w:type="dxa"/>
          </w:tcPr>
          <w:p w14:paraId="55407CD5" w14:textId="77777777" w:rsidR="009E6AB9" w:rsidRPr="00087442" w:rsidRDefault="009E6AB9" w:rsidP="00F85C05">
            <w:pPr>
              <w:spacing w:line="240" w:lineRule="atLeast"/>
              <w:ind w:left="720"/>
              <w:rPr>
                <w:noProof/>
              </w:rPr>
            </w:pPr>
            <w:r w:rsidRPr="00087442">
              <w:rPr>
                <w:noProof/>
                <w:lang w:bidi="es-ES"/>
              </w:rPr>
              <mc:AlternateContent>
                <mc:Choice Requires="wps">
                  <w:drawing>
                    <wp:inline distT="0" distB="0" distL="0" distR="0" wp14:anchorId="7258B0E0" wp14:editId="4F86731E">
                      <wp:extent cx="2107770" cy="2009775"/>
                      <wp:effectExtent l="0" t="0" r="0" b="9525"/>
                      <wp:docPr id="1009" name="Cuadro de texto 1009"/>
                      <wp:cNvGraphicFramePr/>
                      <a:graphic xmlns:a="http://schemas.openxmlformats.org/drawingml/2006/main">
                        <a:graphicData uri="http://schemas.microsoft.com/office/word/2010/wordprocessingShape">
                          <wps:wsp>
                            <wps:cNvSpPr txBox="1"/>
                            <wps:spPr>
                              <a:xfrm>
                                <a:off x="0" y="0"/>
                                <a:ext cx="2107770" cy="2009775"/>
                              </a:xfrm>
                              <a:prstGeom prst="rect">
                                <a:avLst/>
                              </a:prstGeom>
                              <a:noFill/>
                              <a:ln w="6350">
                                <a:noFill/>
                              </a:ln>
                            </wps:spPr>
                            <wps:txbx>
                              <w:txbxContent>
                                <w:p w14:paraId="6AD0360B" w14:textId="77777777" w:rsidR="009E6AB9" w:rsidRPr="00744C85" w:rsidRDefault="009E6AB9" w:rsidP="009E6AB9">
                                  <w:pPr>
                                    <w:pStyle w:val="Ttulo3"/>
                                    <w:spacing w:after="200"/>
                                  </w:pPr>
                                  <w:r w:rsidRPr="00BC17D7">
                                    <w:rPr>
                                      <w:lang w:bidi="es-ES"/>
                                    </w:rPr>
                                    <w:t>Nombre del producto</w:t>
                                  </w:r>
                                </w:p>
                                <w:p w14:paraId="50B63DFB" w14:textId="77777777" w:rsidR="009E6AB9" w:rsidRDefault="009E6AB9" w:rsidP="009E6AB9">
                                  <w:r w:rsidRPr="00744C85">
                                    <w:rPr>
                                      <w:lang w:bidi="es-ES"/>
                                    </w:rPr>
                                    <w:t>Describa aquí el producto, servicio o evento. Incluya una breve descripción y cualquier característica.</w:t>
                                  </w:r>
                                </w:p>
                                <w:p w14:paraId="7A7494EE" w14:textId="77777777" w:rsidR="009E6AB9" w:rsidRPr="00BC17D7" w:rsidRDefault="009E6AB9" w:rsidP="009E6AB9"/>
                                <w:p w14:paraId="65826AFD" w14:textId="77777777" w:rsidR="009E6AB9" w:rsidRPr="00BC17D7" w:rsidRDefault="009E6AB9" w:rsidP="009E6AB9">
                                  <w:pPr>
                                    <w:pStyle w:val="Ttulo6"/>
                                  </w:pPr>
                                  <w:r w:rsidRPr="00BC17D7">
                                    <w:rPr>
                                      <w:lang w:bidi="es-ES"/>
                                    </w:rPr>
                                    <w:t>Precio:</w:t>
                                  </w:r>
                                  <w:r w:rsidRPr="00BC17D7">
                                    <w:rPr>
                                      <w:lang w:bidi="es-ES"/>
                                    </w:rPr>
                                    <w:tab/>
                                    <w:t>0,00</w:t>
                                  </w:r>
                                </w:p>
                                <w:p w14:paraId="574F67EA" w14:textId="77777777" w:rsidR="009E6AB9" w:rsidRPr="00BC17D7" w:rsidRDefault="009E6AB9" w:rsidP="009E6AB9">
                                  <w:pPr>
                                    <w:pStyle w:val="Ttulo6"/>
                                  </w:pPr>
                                  <w:r w:rsidRPr="00BC17D7">
                                    <w:rPr>
                                      <w:lang w:bidi="es-ES"/>
                                    </w:rPr>
                                    <w:t>Orden nº: 000000</w:t>
                                  </w:r>
                                </w:p>
                                <w:p w14:paraId="1C526D74" w14:textId="77777777" w:rsidR="009E6AB9" w:rsidRDefault="009E6AB9" w:rsidP="009E6AB9">
                                  <w:pPr>
                                    <w:pStyle w:val="Ttulo6"/>
                                  </w:pPr>
                                  <w:r w:rsidRPr="00BC17D7">
                                    <w:rPr>
                                      <w:lang w:bidi="es-ES"/>
                                    </w:rPr>
                                    <w:t>Tipo:</w:t>
                                  </w:r>
                                  <w:r w:rsidRPr="00BC17D7">
                                    <w:rPr>
                                      <w:lang w:bidi="es-ES"/>
                                    </w:rPr>
                                    <w:tab/>
                                    <w:t>Tipo</w:t>
                                  </w:r>
                                </w:p>
                                <w:p w14:paraId="213DAEC5" w14:textId="77777777" w:rsidR="009E6AB9" w:rsidRDefault="009E6AB9" w:rsidP="009E6AB9"/>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inline>
                  </w:drawing>
                </mc:Choice>
                <mc:Fallback>
                  <w:pict>
                    <v:shape w14:anchorId="7258B0E0" id="Cuadro de texto 1009" o:spid="_x0000_s1065" type="#_x0000_t202" style="width:165.9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" filled="f" stroked="f" strokeweight=".5pt">
                      <v:textbox inset=",14.4pt,,0">
                        <w:txbxContent>
                          <w:p w14:paraId="6AD0360B" w14:textId="77777777" w:rsidR="009E6AB9" w:rsidRPr="00744C85" w:rsidRDefault="009E6AB9" w:rsidP="009E6AB9">
                            <w:pPr>
                              <w:pStyle w:val="Ttulo3"/>
                              <w:spacing w:after="200"/>
                            </w:pPr>
                            <w:r w:rsidRPr="00BC17D7">
                              <w:rPr>
                                <w:lang w:bidi="es-ES"/>
                              </w:rPr>
                              <w:t>Nombre del producto</w:t>
                            </w:r>
                          </w:p>
                          <w:p w14:paraId="50B63DFB" w14:textId="77777777" w:rsidR="009E6AB9" w:rsidRDefault="009E6AB9" w:rsidP="009E6AB9">
                            <w:r w:rsidRPr="00744C85">
                              <w:rPr>
                                <w:lang w:bidi="es-ES"/>
                              </w:rPr>
                              <w:t>Describa aquí el producto, servicio o evento. Incluya una breve descripción y cualquier característica.</w:t>
                            </w:r>
                          </w:p>
                          <w:p w14:paraId="7A7494EE" w14:textId="77777777" w:rsidR="009E6AB9" w:rsidRPr="00BC17D7" w:rsidRDefault="009E6AB9" w:rsidP="009E6AB9"/>
                          <w:p w14:paraId="65826AFD" w14:textId="77777777" w:rsidR="009E6AB9" w:rsidRPr="00BC17D7" w:rsidRDefault="009E6AB9" w:rsidP="009E6AB9">
                            <w:pPr>
                              <w:pStyle w:val="Ttulo6"/>
                            </w:pPr>
                            <w:r w:rsidRPr="00BC17D7">
                              <w:rPr>
                                <w:lang w:bidi="es-ES"/>
                              </w:rPr>
                              <w:t>Precio:</w:t>
                            </w:r>
                            <w:r w:rsidRPr="00BC17D7">
                              <w:rPr>
                                <w:lang w:bidi="es-ES"/>
                              </w:rPr>
                              <w:tab/>
                              <w:t>0,00</w:t>
                            </w:r>
                          </w:p>
                          <w:p w14:paraId="574F67EA" w14:textId="77777777" w:rsidR="009E6AB9" w:rsidRPr="00BC17D7" w:rsidRDefault="009E6AB9" w:rsidP="009E6AB9">
                            <w:pPr>
                              <w:pStyle w:val="Ttulo6"/>
                            </w:pPr>
                            <w:r w:rsidRPr="00BC17D7">
                              <w:rPr>
                                <w:lang w:bidi="es-ES"/>
                              </w:rPr>
                              <w:t>Orden nº: 000000</w:t>
                            </w:r>
                          </w:p>
                          <w:p w14:paraId="1C526D74" w14:textId="77777777" w:rsidR="009E6AB9" w:rsidRDefault="009E6AB9" w:rsidP="009E6AB9">
                            <w:pPr>
                              <w:pStyle w:val="Ttulo6"/>
                            </w:pPr>
                            <w:r w:rsidRPr="00BC17D7">
                              <w:rPr>
                                <w:lang w:bidi="es-ES"/>
                              </w:rPr>
                              <w:t>Tipo:</w:t>
                            </w:r>
                            <w:r w:rsidRPr="00BC17D7">
                              <w:rPr>
                                <w:lang w:bidi="es-ES"/>
                              </w:rPr>
                              <w:tab/>
                              <w:t>Tipo</w:t>
                            </w:r>
                          </w:p>
                          <w:p w14:paraId="213DAEC5" w14:textId="77777777" w:rsidR="009E6AB9" w:rsidRDefault="009E6AB9" w:rsidP="009E6AB9"/>
                        </w:txbxContent>
                      </v:textbox>
                      <w10:anchorlock/>
                    </v:shape>
                  </w:pict>
                </mc:Fallback>
              </mc:AlternateContent>
            </w:r>
          </w:p>
        </w:tc>
        <w:tc>
          <w:tcPr>
            <w:tcW w:w="3803" w:type="dxa"/>
          </w:tcPr>
          <w:p w14:paraId="2601DABC" w14:textId="77777777" w:rsidR="009E6AB9" w:rsidRPr="00087442" w:rsidRDefault="009E6AB9" w:rsidP="00F85C05">
            <w:pPr>
              <w:spacing w:line="240" w:lineRule="atLeast"/>
              <w:rPr>
                <w:noProof/>
              </w:rPr>
            </w:pPr>
            <w:r w:rsidRPr="00087442">
              <w:rPr>
                <w:noProof/>
                <w:lang w:bidi="es-ES"/>
              </w:rPr>
              <mc:AlternateContent>
                <mc:Choice Requires="wps">
                  <w:drawing>
                    <wp:inline distT="0" distB="0" distL="0" distR="0" wp14:anchorId="73FB158B" wp14:editId="027678ED">
                      <wp:extent cx="2185035" cy="2066925"/>
                      <wp:effectExtent l="0" t="0" r="0" b="9525"/>
                      <wp:docPr id="1016" name="Cuadro de texto 1016"/>
                      <wp:cNvGraphicFramePr/>
                      <a:graphic xmlns:a="http://schemas.openxmlformats.org/drawingml/2006/main">
                        <a:graphicData uri="http://schemas.microsoft.com/office/word/2010/wordprocessingShape">
                          <wps:wsp>
                            <wps:cNvSpPr txBox="1"/>
                            <wps:spPr>
                              <a:xfrm>
                                <a:off x="0" y="0"/>
                                <a:ext cx="2185035" cy="2066925"/>
                              </a:xfrm>
                              <a:prstGeom prst="rect">
                                <a:avLst/>
                              </a:prstGeom>
                              <a:noFill/>
                              <a:ln w="6350">
                                <a:noFill/>
                              </a:ln>
                            </wps:spPr>
                            <wps:txbx>
                              <w:txbxContent>
                                <w:p w14:paraId="339C20B6" w14:textId="77777777" w:rsidR="009E6AB9" w:rsidRPr="00744C85" w:rsidRDefault="009E6AB9" w:rsidP="009E6AB9">
                                  <w:pPr>
                                    <w:pStyle w:val="Ttulo3"/>
                                    <w:spacing w:after="200"/>
                                  </w:pPr>
                                  <w:r w:rsidRPr="00BC17D7">
                                    <w:rPr>
                                      <w:lang w:bidi="es-ES"/>
                                    </w:rPr>
                                    <w:t>Nombre del producto</w:t>
                                  </w:r>
                                </w:p>
                                <w:p w14:paraId="079FB518" w14:textId="77777777" w:rsidR="009E6AB9" w:rsidRDefault="009E6AB9" w:rsidP="009E6AB9">
                                  <w:r w:rsidRPr="00744C85">
                                    <w:rPr>
                                      <w:lang w:bidi="es-ES"/>
                                    </w:rPr>
                                    <w:t>Describa aquí el producto, servicio o evento. Incluya una breve descripción y cualquier característica.</w:t>
                                  </w:r>
                                </w:p>
                                <w:p w14:paraId="14F31E6E" w14:textId="77777777" w:rsidR="009E6AB9" w:rsidRPr="00BC17D7" w:rsidRDefault="009E6AB9" w:rsidP="009E6AB9"/>
                                <w:p w14:paraId="4DE32B17" w14:textId="77777777" w:rsidR="009E6AB9" w:rsidRPr="00BC17D7" w:rsidRDefault="009E6AB9" w:rsidP="009E6AB9">
                                  <w:pPr>
                                    <w:pStyle w:val="Ttulo6"/>
                                  </w:pPr>
                                  <w:r w:rsidRPr="00BC17D7">
                                    <w:rPr>
                                      <w:lang w:bidi="es-ES"/>
                                    </w:rPr>
                                    <w:t>Precio:</w:t>
                                  </w:r>
                                  <w:r w:rsidRPr="00BC17D7">
                                    <w:rPr>
                                      <w:lang w:bidi="es-ES"/>
                                    </w:rPr>
                                    <w:tab/>
                                    <w:t>0,00</w:t>
                                  </w:r>
                                </w:p>
                                <w:p w14:paraId="1EF8F5FD" w14:textId="77777777" w:rsidR="009E6AB9" w:rsidRPr="00BC17D7" w:rsidRDefault="009E6AB9" w:rsidP="009E6AB9">
                                  <w:pPr>
                                    <w:pStyle w:val="Ttulo6"/>
                                  </w:pPr>
                                  <w:r w:rsidRPr="00BC17D7">
                                    <w:rPr>
                                      <w:lang w:bidi="es-ES"/>
                                    </w:rPr>
                                    <w:t>Orden nº: 000000</w:t>
                                  </w:r>
                                </w:p>
                                <w:p w14:paraId="50019C36" w14:textId="77777777" w:rsidR="009E6AB9" w:rsidRDefault="009E6AB9" w:rsidP="009E6AB9">
                                  <w:pPr>
                                    <w:pStyle w:val="Ttulo6"/>
                                  </w:pPr>
                                  <w:r w:rsidRPr="00BC17D7">
                                    <w:rPr>
                                      <w:lang w:bidi="es-ES"/>
                                    </w:rPr>
                                    <w:t>Tipo:</w:t>
                                  </w:r>
                                  <w:r w:rsidRPr="00BC17D7">
                                    <w:rPr>
                                      <w:lang w:bidi="es-ES"/>
                                    </w:rPr>
                                    <w:tab/>
                                    <w:t>Tipo</w:t>
                                  </w:r>
                                </w:p>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inline>
                  </w:drawing>
                </mc:Choice>
                <mc:Fallback>
                  <w:pict>
                    <v:shape w14:anchorId="73FB158B" id="Cuadro de texto 1016" o:spid="_x0000_s1066" type="#_x0000_t202" style="width:172.05pt;height:1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" filled="f" stroked="f" strokeweight=".5pt">
                      <v:textbox inset=",14.4pt,,0">
                        <w:txbxContent>
                          <w:p w14:paraId="339C20B6" w14:textId="77777777" w:rsidR="009E6AB9" w:rsidRPr="00744C85" w:rsidRDefault="009E6AB9" w:rsidP="009E6AB9">
                            <w:pPr>
                              <w:pStyle w:val="Ttulo3"/>
                              <w:spacing w:after="200"/>
                            </w:pPr>
                            <w:r w:rsidRPr="00BC17D7">
                              <w:rPr>
                                <w:lang w:bidi="es-ES"/>
                              </w:rPr>
                              <w:t>Nombre del producto</w:t>
                            </w:r>
                          </w:p>
                          <w:p w14:paraId="079FB518" w14:textId="77777777" w:rsidR="009E6AB9" w:rsidRDefault="009E6AB9" w:rsidP="009E6AB9">
                            <w:r w:rsidRPr="00744C85">
                              <w:rPr>
                                <w:lang w:bidi="es-ES"/>
                              </w:rPr>
                              <w:t>Describa aquí el producto, servicio o evento. Incluya una breve descripción y cualquier característica.</w:t>
                            </w:r>
                          </w:p>
                          <w:p w14:paraId="14F31E6E" w14:textId="77777777" w:rsidR="009E6AB9" w:rsidRPr="00BC17D7" w:rsidRDefault="009E6AB9" w:rsidP="009E6AB9"/>
                          <w:p w14:paraId="4DE32B17" w14:textId="77777777" w:rsidR="009E6AB9" w:rsidRPr="00BC17D7" w:rsidRDefault="009E6AB9" w:rsidP="009E6AB9">
                            <w:pPr>
                              <w:pStyle w:val="Ttulo6"/>
                            </w:pPr>
                            <w:r w:rsidRPr="00BC17D7">
                              <w:rPr>
                                <w:lang w:bidi="es-ES"/>
                              </w:rPr>
                              <w:t>Precio:</w:t>
                            </w:r>
                            <w:r w:rsidRPr="00BC17D7">
                              <w:rPr>
                                <w:lang w:bidi="es-ES"/>
                              </w:rPr>
                              <w:tab/>
                              <w:t>0,00</w:t>
                            </w:r>
                          </w:p>
                          <w:p w14:paraId="1EF8F5FD" w14:textId="77777777" w:rsidR="009E6AB9" w:rsidRPr="00BC17D7" w:rsidRDefault="009E6AB9" w:rsidP="009E6AB9">
                            <w:pPr>
                              <w:pStyle w:val="Ttulo6"/>
                            </w:pPr>
                            <w:r w:rsidRPr="00BC17D7">
                              <w:rPr>
                                <w:lang w:bidi="es-ES"/>
                              </w:rPr>
                              <w:t>Orden nº: 000000</w:t>
                            </w:r>
                          </w:p>
                          <w:p w14:paraId="50019C36" w14:textId="77777777" w:rsidR="009E6AB9" w:rsidRDefault="009E6AB9" w:rsidP="009E6AB9">
                            <w:pPr>
                              <w:pStyle w:val="Ttulo6"/>
                            </w:pPr>
                            <w:r w:rsidRPr="00BC17D7">
                              <w:rPr>
                                <w:lang w:bidi="es-ES"/>
                              </w:rPr>
                              <w:t>Tipo:</w:t>
                            </w:r>
                            <w:r w:rsidRPr="00BC17D7">
                              <w:rPr>
                                <w:lang w:bidi="es-ES"/>
                              </w:rPr>
                              <w:tab/>
                              <w:t>Tipo</w:t>
                            </w:r>
                          </w:p>
                        </w:txbxContent>
                      </v:textbox>
                      <w10:anchorlock/>
                    </v:shape>
                  </w:pict>
                </mc:Fallback>
              </mc:AlternateContent>
            </w:r>
          </w:p>
        </w:tc>
        <w:tc>
          <w:tcPr>
            <w:tcW w:w="8783" w:type="dxa"/>
            <w:gridSpan w:val="2"/>
            <w:vMerge w:val="restart"/>
          </w:tcPr>
          <w:p w14:paraId="30313298" w14:textId="77777777" w:rsidR="009E6AB9" w:rsidRPr="00087442" w:rsidRDefault="009E6AB9" w:rsidP="00F85C05">
            <w:pPr>
              <w:rPr>
                <w:noProof/>
              </w:rPr>
            </w:pPr>
            <w:r w:rsidRPr="00087442">
              <w:rPr>
                <w:noProof/>
                <w:lang w:bidi="es-ES"/>
              </w:rPr>
              <mc:AlternateContent>
                <mc:Choice Requires="wps">
                  <w:drawing>
                    <wp:inline distT="0" distB="0" distL="0" distR="0" wp14:anchorId="1609C04A" wp14:editId="0F22A676">
                      <wp:extent cx="4525505" cy="6493789"/>
                      <wp:effectExtent l="0" t="0" r="8890" b="2540"/>
                      <wp:docPr id="9" name="Cuadro de texto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505" cy="6493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C00C6" w14:textId="77777777" w:rsidR="009E6AB9" w:rsidRDefault="009E6AB9" w:rsidP="009E6AB9">
                                  <w:pPr>
                                    <w:pStyle w:val="Ttulo3"/>
                                  </w:pPr>
                                  <w:r>
                                    <w:rPr>
                                      <w:lang w:bidi="es-ES"/>
                                    </w:rPr>
                                    <w:t>Título interno principal</w:t>
                                  </w:r>
                                </w:p>
                                <w:p w14:paraId="79E695A6" w14:textId="77777777" w:rsidR="009E6AB9" w:rsidRPr="004C49D8" w:rsidRDefault="009E6AB9" w:rsidP="009E6AB9"/>
                                <w:p w14:paraId="1E080CE6" w14:textId="77777777" w:rsidR="009E6AB9" w:rsidRPr="004C49D8" w:rsidRDefault="009E6AB9" w:rsidP="009E6AB9">
                                  <w:pPr>
                                    <w:spacing w:after="200"/>
                                  </w:pPr>
                                  <w:r w:rsidRPr="004C49D8">
                                    <w:rPr>
                                      <w:b/>
                                      <w:lang w:bidi="es-ES"/>
                                    </w:rPr>
                                    <w:t>Título secundario</w:t>
                                  </w:r>
                                </w:p>
                                <w:p w14:paraId="35E39651" w14:textId="77777777" w:rsidR="009E6AB9" w:rsidRDefault="009E6AB9" w:rsidP="009E6AB9">
                                  <w:r w:rsidRPr="00BC17D7">
                                    <w:rPr>
                                      <w:lang w:bidi="es-ES"/>
                                    </w:rPr>
                                    <w:t>El propósito de un catálogo es vender productos o servicios a un público en específico, o para anunciar próximos eventos o clases. Los catálogos pueden ser una forma excelente de promocionar sus productos o servicios, y también crear la identidad de su organización.</w:t>
                                  </w:r>
                                </w:p>
                                <w:p w14:paraId="770A7531" w14:textId="77777777" w:rsidR="009E6AB9" w:rsidRDefault="009E6AB9" w:rsidP="009E6AB9"/>
                                <w:p w14:paraId="673EDBD9" w14:textId="77777777" w:rsidR="009E6AB9" w:rsidRPr="004C49D8" w:rsidRDefault="009E6AB9" w:rsidP="009E6AB9">
                                  <w:pPr>
                                    <w:spacing w:after="200"/>
                                  </w:pPr>
                                  <w:r w:rsidRPr="004C49D8">
                                    <w:rPr>
                                      <w:b/>
                                      <w:lang w:bidi="es-ES"/>
                                    </w:rPr>
                                    <w:t>Título secundario</w:t>
                                  </w:r>
                                </w:p>
                                <w:p w14:paraId="71850831" w14:textId="77777777" w:rsidR="009E6AB9" w:rsidRPr="00BC17D7" w:rsidRDefault="009E6AB9" w:rsidP="009E6AB9">
                                  <w:r w:rsidRPr="00BC17D7">
                                    <w:rPr>
                                      <w:lang w:bidi="es-ES"/>
                                    </w:rPr>
                                    <w:t xml:space="preserve">En primer lugar, determine la audiencia del catálogo. Puede ser cualquier persona que pueda beneficiarse de los productos o servicios que contiene. Luego, establezca cuánto tiempo y dinero puede gastar en su catálogo. Estos factores ayudarán a determinar la longitud del catálogo y la frecuencia con la que se publica. </w:t>
                                  </w:r>
                                </w:p>
                                <w:p w14:paraId="17984361" w14:textId="77777777" w:rsidR="009E6AB9" w:rsidRPr="00BC17D7" w:rsidRDefault="009E6AB9" w:rsidP="009E6AB9">
                                  <w:r w:rsidRPr="00BC17D7">
                                    <w:rPr>
                                      <w:lang w:bidi="es-ES"/>
                                    </w:rPr>
                                    <w:t>Considere también cómo desea imprimir el catálogo. Puede imprimirla en una impresora de escritorio, en un centro de copiado o en un servicio de impresión comercial.</w:t>
                                  </w:r>
                                </w:p>
                                <w:p w14:paraId="475D9237" w14:textId="77777777" w:rsidR="009E6AB9" w:rsidRPr="00BC17D7" w:rsidRDefault="009E6AB9" w:rsidP="009E6AB9">
                                  <w:r w:rsidRPr="00BC17D7">
                                    <w:rPr>
                                      <w:lang w:bidi="es-ES"/>
                                    </w:rPr>
                                    <w:t>Antes de imprimir el catálogo, piense en cómo va a encuadernar las páginas. El número de páginas, cómo lo usará el lector y si lo envía por correo le ayudará a determinar el tipo de encuadernación. Por ejemplo, si usted tiene sólo unas pocas páginas y su catálogo está destinado a ser sostenido, podría considerar doblar las páginas y grapar el lomo. Los catálogos más grandes que están pensados para ser plegados de forma plana, funcionan mejor con una encuadernación de plástico con agujeros perforados, mientras que las publicaciones más grandes.</w:t>
                                  </w:r>
                                </w:p>
                                <w:p w14:paraId="6BBF27BD" w14:textId="77777777" w:rsidR="009E6AB9" w:rsidRPr="00BC17D7" w:rsidRDefault="009E6AB9" w:rsidP="009E6AB9"/>
                                <w:p w14:paraId="1F645CBF" w14:textId="77777777" w:rsidR="009E6AB9" w:rsidRPr="004C49D8" w:rsidRDefault="009E6AB9" w:rsidP="009E6AB9"/>
                              </w:txbxContent>
                            </wps:txbx>
                            <wps:bodyPr rot="0" vert="horz" wrap="square" lIns="182880" tIns="182880" rIns="0" bIns="0" anchor="t" anchorCtr="0" upright="1">
                              <a:noAutofit/>
                            </wps:bodyPr>
                          </wps:wsp>
                        </a:graphicData>
                      </a:graphic>
                    </wp:inline>
                  </w:drawing>
                </mc:Choice>
                <mc:Fallback>
                  <w:pict>
                    <v:shape w14:anchorId="1609C04A" id="Cuadro de texto 841" o:spid="_x0000_s1067" type="#_x0000_t202" style="width:356.35pt;height:5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" filled="f" stroked="f">
                      <v:textbox inset="14.4pt,14.4pt,0,0">
                        <w:txbxContent>
                          <w:p w14:paraId="75EC00C6" w14:textId="77777777" w:rsidR="009E6AB9" w:rsidRDefault="009E6AB9" w:rsidP="009E6AB9">
                            <w:pPr>
                              <w:pStyle w:val="Ttulo3"/>
                            </w:pPr>
                            <w:r>
                              <w:rPr>
                                <w:lang w:bidi="es-ES"/>
                              </w:rPr>
                              <w:t>Título interno principal</w:t>
                            </w:r>
                          </w:p>
                          <w:p w14:paraId="79E695A6" w14:textId="77777777" w:rsidR="009E6AB9" w:rsidRPr="004C49D8" w:rsidRDefault="009E6AB9" w:rsidP="009E6AB9"/>
                          <w:p w14:paraId="1E080CE6" w14:textId="77777777" w:rsidR="009E6AB9" w:rsidRPr="004C49D8" w:rsidRDefault="009E6AB9" w:rsidP="009E6AB9">
                            <w:pPr>
                              <w:spacing w:after="200"/>
                            </w:pPr>
                            <w:r w:rsidRPr="004C49D8">
                              <w:rPr>
                                <w:b/>
                                <w:lang w:bidi="es-ES"/>
                              </w:rPr>
                              <w:t>Título secundario</w:t>
                            </w:r>
                          </w:p>
                          <w:p w14:paraId="35E39651" w14:textId="77777777" w:rsidR="009E6AB9" w:rsidRDefault="009E6AB9" w:rsidP="009E6AB9">
                            <w:r w:rsidRPr="00BC17D7">
                              <w:rPr>
                                <w:lang w:bidi="es-ES"/>
                              </w:rPr>
                              <w:t>El propósito de un catálogo es vender productos o servicios a un público en específico, o para anunciar próximos eventos o clases. Los catálogos pueden ser una forma excelente de promocionar sus productos o servicios, y también crear la identidad de su organización.</w:t>
                            </w:r>
                          </w:p>
                          <w:p w14:paraId="770A7531" w14:textId="77777777" w:rsidR="009E6AB9" w:rsidRDefault="009E6AB9" w:rsidP="009E6AB9"/>
                          <w:p w14:paraId="673EDBD9" w14:textId="77777777" w:rsidR="009E6AB9" w:rsidRPr="004C49D8" w:rsidRDefault="009E6AB9" w:rsidP="009E6AB9">
                            <w:pPr>
                              <w:spacing w:after="200"/>
                            </w:pPr>
                            <w:r w:rsidRPr="004C49D8">
                              <w:rPr>
                                <w:b/>
                                <w:lang w:bidi="es-ES"/>
                              </w:rPr>
                              <w:t>Título secundario</w:t>
                            </w:r>
                          </w:p>
                          <w:p w14:paraId="71850831" w14:textId="77777777" w:rsidR="009E6AB9" w:rsidRPr="00BC17D7" w:rsidRDefault="009E6AB9" w:rsidP="009E6AB9">
                            <w:r w:rsidRPr="00BC17D7">
                              <w:rPr>
                                <w:lang w:bidi="es-ES"/>
                              </w:rPr>
                              <w:t xml:space="preserve">En primer lugar, determine la audiencia del catálogo. Puede ser cualquier persona que pueda beneficiarse de los productos o servicios que contiene. Luego, establezca cuánto tiempo y dinero puede gastar en su catálogo. Estos factores ayudarán a determinar la longitud del catálogo y la frecuencia con la que se publica. </w:t>
                            </w:r>
                          </w:p>
                          <w:p w14:paraId="17984361" w14:textId="77777777" w:rsidR="009E6AB9" w:rsidRPr="00BC17D7" w:rsidRDefault="009E6AB9" w:rsidP="009E6AB9">
                            <w:r w:rsidRPr="00BC17D7">
                              <w:rPr>
                                <w:lang w:bidi="es-ES"/>
                              </w:rPr>
                              <w:t>Considere también cómo desea imprimir el catálogo. Puede imprimirla en una impresora de escritorio, en un centro de copiado o en un servicio de impresión comercial.</w:t>
                            </w:r>
                          </w:p>
                          <w:p w14:paraId="475D9237" w14:textId="77777777" w:rsidR="009E6AB9" w:rsidRPr="00BC17D7" w:rsidRDefault="009E6AB9" w:rsidP="009E6AB9">
                            <w:r w:rsidRPr="00BC17D7">
                              <w:rPr>
                                <w:lang w:bidi="es-ES"/>
                              </w:rPr>
                              <w:t>Antes de imprimir el catálogo, piense en cómo va a encuadernar las páginas. El número de páginas, cómo lo usará el lector y si lo envía por correo le ayudará a determinar el tipo de encuadernación. Por ejemplo, si usted tiene sólo unas pocas páginas y su catálogo está destinado a ser sostenido, podría considerar doblar las páginas y grapar el lomo. Los catálogos más grandes que están pensados para ser plegados de forma plana, funcionan mejor con una encuadernación de plástico con agujeros perforados, mientras que las publicaciones más grandes.</w:t>
                            </w:r>
                          </w:p>
                          <w:p w14:paraId="6BBF27BD" w14:textId="77777777" w:rsidR="009E6AB9" w:rsidRPr="00BC17D7" w:rsidRDefault="009E6AB9" w:rsidP="009E6AB9"/>
                          <w:p w14:paraId="1F645CBF" w14:textId="77777777" w:rsidR="009E6AB9" w:rsidRPr="004C49D8" w:rsidRDefault="009E6AB9" w:rsidP="009E6AB9"/>
                        </w:txbxContent>
                      </v:textbox>
                      <w10:anchorlock/>
                    </v:shape>
                  </w:pict>
                </mc:Fallback>
              </mc:AlternateContent>
            </w:r>
          </w:p>
        </w:tc>
      </w:tr>
      <w:tr w:rsidR="009E6AB9" w:rsidRPr="00087442" w14:paraId="3D614A55" w14:textId="77777777" w:rsidTr="007A04DF">
        <w:trPr>
          <w:trHeight w:val="3384"/>
        </w:trPr>
        <w:tc>
          <w:tcPr>
            <w:tcW w:w="4255" w:type="dxa"/>
          </w:tcPr>
          <w:p w14:paraId="33ADDB72" w14:textId="77777777" w:rsidR="009E6AB9" w:rsidRPr="00087442" w:rsidRDefault="009E6AB9" w:rsidP="00F85C05">
            <w:pPr>
              <w:ind w:left="720"/>
              <w:rPr>
                <w:noProof/>
              </w:rPr>
            </w:pPr>
            <w:r w:rsidRPr="00087442">
              <w:rPr>
                <w:noProof/>
                <w:lang w:bidi="es-ES"/>
              </w:rPr>
              <mc:AlternateContent>
                <mc:Choice Requires="wps">
                  <w:drawing>
                    <wp:inline distT="0" distB="0" distL="0" distR="0" wp14:anchorId="3F58C39A" wp14:editId="4B54B067">
                      <wp:extent cx="2107565" cy="1847850"/>
                      <wp:effectExtent l="0" t="0" r="0" b="0"/>
                      <wp:docPr id="1011" name="Cuadro de texto 1011"/>
                      <wp:cNvGraphicFramePr/>
                      <a:graphic xmlns:a="http://schemas.openxmlformats.org/drawingml/2006/main">
                        <a:graphicData uri="http://schemas.microsoft.com/office/word/2010/wordprocessingShape">
                          <wps:wsp>
                            <wps:cNvSpPr txBox="1"/>
                            <wps:spPr>
                              <a:xfrm>
                                <a:off x="0" y="0"/>
                                <a:ext cx="2107565" cy="1847850"/>
                              </a:xfrm>
                              <a:prstGeom prst="rect">
                                <a:avLst/>
                              </a:prstGeom>
                              <a:noFill/>
                              <a:ln w="6350">
                                <a:noFill/>
                              </a:ln>
                            </wps:spPr>
                            <wps:txbx>
                              <w:txbxContent>
                                <w:p w14:paraId="7FFA9496" w14:textId="77777777" w:rsidR="009E6AB9" w:rsidRPr="00744C85" w:rsidRDefault="009E6AB9" w:rsidP="009E6AB9">
                                  <w:pPr>
                                    <w:pStyle w:val="Ttulo3"/>
                                  </w:pPr>
                                  <w:r w:rsidRPr="00BC17D7">
                                    <w:rPr>
                                      <w:lang w:bidi="es-ES"/>
                                    </w:rPr>
                                    <w:t>Nombre del producto</w:t>
                                  </w:r>
                                </w:p>
                                <w:p w14:paraId="4B23492F" w14:textId="77777777" w:rsidR="009E6AB9" w:rsidRPr="00744C85" w:rsidRDefault="009E6AB9" w:rsidP="009E6AB9">
                                  <w:r w:rsidRPr="00744C85">
                                    <w:rPr>
                                      <w:lang w:bidi="es-ES"/>
                                    </w:rPr>
                                    <w:t>Describa aquí el producto, servicio o evento. Incluya una breve descripción y cualquier característica.</w:t>
                                  </w:r>
                                </w:p>
                                <w:p w14:paraId="23BB724F" w14:textId="77777777" w:rsidR="009E6AB9" w:rsidRPr="00BC17D7" w:rsidRDefault="009E6AB9" w:rsidP="009E6AB9"/>
                                <w:p w14:paraId="691CF931" w14:textId="77777777" w:rsidR="009E6AB9" w:rsidRPr="00BC17D7" w:rsidRDefault="009E6AB9" w:rsidP="009E6AB9">
                                  <w:pPr>
                                    <w:pStyle w:val="Ttulo6"/>
                                  </w:pPr>
                                  <w:r w:rsidRPr="00BC17D7">
                                    <w:rPr>
                                      <w:lang w:bidi="es-ES"/>
                                    </w:rPr>
                                    <w:t>Precio:</w:t>
                                  </w:r>
                                  <w:r w:rsidRPr="00BC17D7">
                                    <w:rPr>
                                      <w:lang w:bidi="es-ES"/>
                                    </w:rPr>
                                    <w:tab/>
                                    <w:t>0,00</w:t>
                                  </w:r>
                                </w:p>
                                <w:p w14:paraId="1790CB5C" w14:textId="77777777" w:rsidR="009E6AB9" w:rsidRPr="00BC17D7" w:rsidRDefault="009E6AB9" w:rsidP="009E6AB9">
                                  <w:pPr>
                                    <w:pStyle w:val="Ttulo6"/>
                                  </w:pPr>
                                  <w:r w:rsidRPr="00BC17D7">
                                    <w:rPr>
                                      <w:lang w:bidi="es-ES"/>
                                    </w:rPr>
                                    <w:t>Orden nº: 000000</w:t>
                                  </w:r>
                                </w:p>
                                <w:p w14:paraId="28D633E2" w14:textId="77777777" w:rsidR="009E6AB9" w:rsidRDefault="009E6AB9" w:rsidP="009E6AB9">
                                  <w:pPr>
                                    <w:pStyle w:val="Ttulo6"/>
                                  </w:pPr>
                                  <w:r w:rsidRPr="00BC17D7">
                                    <w:rPr>
                                      <w:lang w:bidi="es-ES"/>
                                    </w:rPr>
                                    <w:t>Tipo:</w:t>
                                  </w:r>
                                  <w:r w:rsidRPr="00BC17D7">
                                    <w:rPr>
                                      <w:lang w:bidi="es-ES"/>
                                    </w:rPr>
                                    <w:tab/>
                                    <w:t>Tipo</w:t>
                                  </w:r>
                                </w:p>
                                <w:p w14:paraId="3C912611" w14:textId="77777777" w:rsidR="009E6AB9" w:rsidRDefault="009E6AB9" w:rsidP="009E6AB9"/>
                                <w:p w14:paraId="276E2029" w14:textId="77777777"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3F58C39A" id="Cuadro de texto 1011" o:spid="_x0000_s1068" type="#_x0000_t202" style="width:165.9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" filled="f" stroked="f" strokeweight=".5pt">
                      <v:textbox inset=",7.2pt">
                        <w:txbxContent>
                          <w:p w14:paraId="7FFA9496" w14:textId="77777777" w:rsidR="009E6AB9" w:rsidRPr="00744C85" w:rsidRDefault="009E6AB9" w:rsidP="009E6AB9">
                            <w:pPr>
                              <w:pStyle w:val="Ttulo3"/>
                            </w:pPr>
                            <w:r w:rsidRPr="00BC17D7">
                              <w:rPr>
                                <w:lang w:bidi="es-ES"/>
                              </w:rPr>
                              <w:t>Nombre del producto</w:t>
                            </w:r>
                          </w:p>
                          <w:p w14:paraId="4B23492F" w14:textId="77777777" w:rsidR="009E6AB9" w:rsidRPr="00744C85" w:rsidRDefault="009E6AB9" w:rsidP="009E6AB9">
                            <w:r w:rsidRPr="00744C85">
                              <w:rPr>
                                <w:lang w:bidi="es-ES"/>
                              </w:rPr>
                              <w:t>Describa aquí el producto, servicio o evento. Incluya una breve descripción y cualquier característica.</w:t>
                            </w:r>
                          </w:p>
                          <w:p w14:paraId="23BB724F" w14:textId="77777777" w:rsidR="009E6AB9" w:rsidRPr="00BC17D7" w:rsidRDefault="009E6AB9" w:rsidP="009E6AB9"/>
                          <w:p w14:paraId="691CF931" w14:textId="77777777" w:rsidR="009E6AB9" w:rsidRPr="00BC17D7" w:rsidRDefault="009E6AB9" w:rsidP="009E6AB9">
                            <w:pPr>
                              <w:pStyle w:val="Ttulo6"/>
                            </w:pPr>
                            <w:r w:rsidRPr="00BC17D7">
                              <w:rPr>
                                <w:lang w:bidi="es-ES"/>
                              </w:rPr>
                              <w:t>Precio:</w:t>
                            </w:r>
                            <w:r w:rsidRPr="00BC17D7">
                              <w:rPr>
                                <w:lang w:bidi="es-ES"/>
                              </w:rPr>
                              <w:tab/>
                              <w:t>0,00</w:t>
                            </w:r>
                          </w:p>
                          <w:p w14:paraId="1790CB5C" w14:textId="77777777" w:rsidR="009E6AB9" w:rsidRPr="00BC17D7" w:rsidRDefault="009E6AB9" w:rsidP="009E6AB9">
                            <w:pPr>
                              <w:pStyle w:val="Ttulo6"/>
                            </w:pPr>
                            <w:r w:rsidRPr="00BC17D7">
                              <w:rPr>
                                <w:lang w:bidi="es-ES"/>
                              </w:rPr>
                              <w:t>Orden nº: 000000</w:t>
                            </w:r>
                          </w:p>
                          <w:p w14:paraId="28D633E2" w14:textId="77777777" w:rsidR="009E6AB9" w:rsidRDefault="009E6AB9" w:rsidP="009E6AB9">
                            <w:pPr>
                              <w:pStyle w:val="Ttulo6"/>
                            </w:pPr>
                            <w:r w:rsidRPr="00BC17D7">
                              <w:rPr>
                                <w:lang w:bidi="es-ES"/>
                              </w:rPr>
                              <w:t>Tipo:</w:t>
                            </w:r>
                            <w:r w:rsidRPr="00BC17D7">
                              <w:rPr>
                                <w:lang w:bidi="es-ES"/>
                              </w:rPr>
                              <w:tab/>
                              <w:t>Tipo</w:t>
                            </w:r>
                          </w:p>
                          <w:p w14:paraId="3C912611" w14:textId="77777777" w:rsidR="009E6AB9" w:rsidRDefault="009E6AB9" w:rsidP="009E6AB9"/>
                          <w:p w14:paraId="276E2029" w14:textId="77777777" w:rsidR="009E6AB9" w:rsidRDefault="009E6AB9" w:rsidP="009E6AB9"/>
                        </w:txbxContent>
                      </v:textbox>
                      <w10:anchorlock/>
                    </v:shape>
                  </w:pict>
                </mc:Fallback>
              </mc:AlternateContent>
            </w:r>
          </w:p>
        </w:tc>
        <w:tc>
          <w:tcPr>
            <w:tcW w:w="3803" w:type="dxa"/>
          </w:tcPr>
          <w:p w14:paraId="2FC87D48" w14:textId="77777777" w:rsidR="009E6AB9" w:rsidRPr="00087442" w:rsidRDefault="009E6AB9" w:rsidP="00F85C05">
            <w:pPr>
              <w:rPr>
                <w:noProof/>
              </w:rPr>
            </w:pPr>
            <w:r w:rsidRPr="00087442">
              <w:rPr>
                <w:noProof/>
                <w:lang w:bidi="es-ES"/>
              </w:rPr>
              <mc:AlternateContent>
                <mc:Choice Requires="wps">
                  <w:drawing>
                    <wp:inline distT="0" distB="0" distL="0" distR="0" wp14:anchorId="0B0047DF" wp14:editId="24D1F16F">
                      <wp:extent cx="2185035" cy="1847850"/>
                      <wp:effectExtent l="0" t="0" r="0" b="0"/>
                      <wp:docPr id="1017" name="Cuadro de texto 1017"/>
                      <wp:cNvGraphicFramePr/>
                      <a:graphic xmlns:a="http://schemas.openxmlformats.org/drawingml/2006/main">
                        <a:graphicData uri="http://schemas.microsoft.com/office/word/2010/wordprocessingShape">
                          <wps:wsp>
                            <wps:cNvSpPr txBox="1"/>
                            <wps:spPr>
                              <a:xfrm>
                                <a:off x="0" y="0"/>
                                <a:ext cx="2185035" cy="1847850"/>
                              </a:xfrm>
                              <a:prstGeom prst="rect">
                                <a:avLst/>
                              </a:prstGeom>
                              <a:noFill/>
                              <a:ln w="6350">
                                <a:noFill/>
                              </a:ln>
                            </wps:spPr>
                            <wps:txbx>
                              <w:txbxContent>
                                <w:p w14:paraId="63DABAFD" w14:textId="77777777" w:rsidR="009E6AB9" w:rsidRPr="00744C85" w:rsidRDefault="009E6AB9" w:rsidP="009E6AB9">
                                  <w:pPr>
                                    <w:pStyle w:val="Ttulo3"/>
                                  </w:pPr>
                                  <w:r w:rsidRPr="00BC17D7">
                                    <w:rPr>
                                      <w:lang w:bidi="es-ES"/>
                                    </w:rPr>
                                    <w:t>Nombre del producto</w:t>
                                  </w:r>
                                </w:p>
                                <w:p w14:paraId="594459F2" w14:textId="77777777" w:rsidR="009E6AB9" w:rsidRPr="00744C85" w:rsidRDefault="009E6AB9" w:rsidP="009E6AB9">
                                  <w:r w:rsidRPr="00744C85">
                                    <w:rPr>
                                      <w:lang w:bidi="es-ES"/>
                                    </w:rPr>
                                    <w:t>Describa aquí el producto, servicio o evento. Incluya una breve descripción y cualquier característica.</w:t>
                                  </w:r>
                                </w:p>
                                <w:p w14:paraId="2E3B712E" w14:textId="77777777" w:rsidR="009E6AB9" w:rsidRPr="00BC17D7" w:rsidRDefault="009E6AB9" w:rsidP="009E6AB9"/>
                                <w:p w14:paraId="3971CA80" w14:textId="77777777" w:rsidR="009E6AB9" w:rsidRPr="00BC17D7" w:rsidRDefault="009E6AB9" w:rsidP="009E6AB9">
                                  <w:pPr>
                                    <w:pStyle w:val="Ttulo6"/>
                                  </w:pPr>
                                  <w:r w:rsidRPr="00BC17D7">
                                    <w:rPr>
                                      <w:lang w:bidi="es-ES"/>
                                    </w:rPr>
                                    <w:t>Precio:</w:t>
                                  </w:r>
                                  <w:r w:rsidRPr="00BC17D7">
                                    <w:rPr>
                                      <w:lang w:bidi="es-ES"/>
                                    </w:rPr>
                                    <w:tab/>
                                    <w:t>0,00</w:t>
                                  </w:r>
                                </w:p>
                                <w:p w14:paraId="5D7273B4" w14:textId="77777777" w:rsidR="009E6AB9" w:rsidRPr="00BC17D7" w:rsidRDefault="009E6AB9" w:rsidP="009E6AB9">
                                  <w:pPr>
                                    <w:pStyle w:val="Ttulo6"/>
                                  </w:pPr>
                                  <w:r w:rsidRPr="00BC17D7">
                                    <w:rPr>
                                      <w:lang w:bidi="es-ES"/>
                                    </w:rPr>
                                    <w:t>Orden nº: 000000</w:t>
                                  </w:r>
                                </w:p>
                                <w:p w14:paraId="0ACDAD1D" w14:textId="77777777" w:rsidR="009E6AB9" w:rsidRDefault="009E6AB9" w:rsidP="009E6AB9">
                                  <w:pPr>
                                    <w:pStyle w:val="Ttulo6"/>
                                  </w:pPr>
                                  <w:r w:rsidRPr="00BC17D7">
                                    <w:rPr>
                                      <w:lang w:bidi="es-ES"/>
                                    </w:rPr>
                                    <w:t>Tipo:</w:t>
                                  </w:r>
                                  <w:r w:rsidRPr="00BC17D7">
                                    <w:rPr>
                                      <w:lang w:bidi="es-ES"/>
                                    </w:rPr>
                                    <w:tab/>
                                    <w:t>Tipo</w:t>
                                  </w:r>
                                </w:p>
                                <w:p w14:paraId="0F76FA85" w14:textId="77777777"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0B0047DF" id="Cuadro de texto 1017" o:spid="_x0000_s1069" type="#_x0000_t202" style="width:172.0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" filled="f" stroked="f" strokeweight=".5pt">
                      <v:textbox inset=",7.2pt">
                        <w:txbxContent>
                          <w:p w14:paraId="63DABAFD" w14:textId="77777777" w:rsidR="009E6AB9" w:rsidRPr="00744C85" w:rsidRDefault="009E6AB9" w:rsidP="009E6AB9">
                            <w:pPr>
                              <w:pStyle w:val="Ttulo3"/>
                            </w:pPr>
                            <w:r w:rsidRPr="00BC17D7">
                              <w:rPr>
                                <w:lang w:bidi="es-ES"/>
                              </w:rPr>
                              <w:t>Nombre del producto</w:t>
                            </w:r>
                          </w:p>
                          <w:p w14:paraId="594459F2" w14:textId="77777777" w:rsidR="009E6AB9" w:rsidRPr="00744C85" w:rsidRDefault="009E6AB9" w:rsidP="009E6AB9">
                            <w:r w:rsidRPr="00744C85">
                              <w:rPr>
                                <w:lang w:bidi="es-ES"/>
                              </w:rPr>
                              <w:t>Describa aquí el producto, servicio o evento. Incluya una breve descripción y cualquier característica.</w:t>
                            </w:r>
                          </w:p>
                          <w:p w14:paraId="2E3B712E" w14:textId="77777777" w:rsidR="009E6AB9" w:rsidRPr="00BC17D7" w:rsidRDefault="009E6AB9" w:rsidP="009E6AB9"/>
                          <w:p w14:paraId="3971CA80" w14:textId="77777777" w:rsidR="009E6AB9" w:rsidRPr="00BC17D7" w:rsidRDefault="009E6AB9" w:rsidP="009E6AB9">
                            <w:pPr>
                              <w:pStyle w:val="Ttulo6"/>
                            </w:pPr>
                            <w:r w:rsidRPr="00BC17D7">
                              <w:rPr>
                                <w:lang w:bidi="es-ES"/>
                              </w:rPr>
                              <w:t>Precio:</w:t>
                            </w:r>
                            <w:r w:rsidRPr="00BC17D7">
                              <w:rPr>
                                <w:lang w:bidi="es-ES"/>
                              </w:rPr>
                              <w:tab/>
                              <w:t>0,00</w:t>
                            </w:r>
                          </w:p>
                          <w:p w14:paraId="5D7273B4" w14:textId="77777777" w:rsidR="009E6AB9" w:rsidRPr="00BC17D7" w:rsidRDefault="009E6AB9" w:rsidP="009E6AB9">
                            <w:pPr>
                              <w:pStyle w:val="Ttulo6"/>
                            </w:pPr>
                            <w:r w:rsidRPr="00BC17D7">
                              <w:rPr>
                                <w:lang w:bidi="es-ES"/>
                              </w:rPr>
                              <w:t>Orden nº: 000000</w:t>
                            </w:r>
                          </w:p>
                          <w:p w14:paraId="0ACDAD1D" w14:textId="77777777" w:rsidR="009E6AB9" w:rsidRDefault="009E6AB9" w:rsidP="009E6AB9">
                            <w:pPr>
                              <w:pStyle w:val="Ttulo6"/>
                            </w:pPr>
                            <w:r w:rsidRPr="00BC17D7">
                              <w:rPr>
                                <w:lang w:bidi="es-ES"/>
                              </w:rPr>
                              <w:t>Tipo:</w:t>
                            </w:r>
                            <w:r w:rsidRPr="00BC17D7">
                              <w:rPr>
                                <w:lang w:bidi="es-ES"/>
                              </w:rPr>
                              <w:tab/>
                              <w:t>Tipo</w:t>
                            </w:r>
                          </w:p>
                          <w:p w14:paraId="0F76FA85" w14:textId="77777777" w:rsidR="009E6AB9" w:rsidRDefault="009E6AB9" w:rsidP="009E6AB9"/>
                        </w:txbxContent>
                      </v:textbox>
                      <w10:anchorlock/>
                    </v:shape>
                  </w:pict>
                </mc:Fallback>
              </mc:AlternateContent>
            </w:r>
          </w:p>
        </w:tc>
        <w:tc>
          <w:tcPr>
            <w:tcW w:w="8783" w:type="dxa"/>
            <w:gridSpan w:val="2"/>
            <w:vMerge/>
          </w:tcPr>
          <w:p w14:paraId="397AF6F8" w14:textId="77777777" w:rsidR="009E6AB9" w:rsidRPr="00087442" w:rsidRDefault="009E6AB9" w:rsidP="00F85C05">
            <w:pPr>
              <w:rPr>
                <w:noProof/>
              </w:rPr>
            </w:pPr>
          </w:p>
        </w:tc>
      </w:tr>
      <w:tr w:rsidR="009E6AB9" w:rsidRPr="00087442" w14:paraId="60B36AA9" w14:textId="77777777" w:rsidTr="007A04DF">
        <w:trPr>
          <w:trHeight w:val="3456"/>
        </w:trPr>
        <w:tc>
          <w:tcPr>
            <w:tcW w:w="4255" w:type="dxa"/>
          </w:tcPr>
          <w:p w14:paraId="586D683C" w14:textId="77777777" w:rsidR="009E6AB9" w:rsidRPr="00087442" w:rsidRDefault="009E6AB9" w:rsidP="00F85C05">
            <w:pPr>
              <w:ind w:left="720"/>
              <w:rPr>
                <w:noProof/>
              </w:rPr>
            </w:pPr>
            <w:r w:rsidRPr="00087442">
              <w:rPr>
                <w:noProof/>
                <w:lang w:bidi="es-ES"/>
              </w:rPr>
              <mc:AlternateContent>
                <mc:Choice Requires="wps">
                  <w:drawing>
                    <wp:inline distT="0" distB="0" distL="0" distR="0" wp14:anchorId="2527E460" wp14:editId="0671016F">
                      <wp:extent cx="2107565" cy="2216258"/>
                      <wp:effectExtent l="0" t="0" r="0" b="0"/>
                      <wp:docPr id="1013" name="Cuadro de texto 1013"/>
                      <wp:cNvGraphicFramePr/>
                      <a:graphic xmlns:a="http://schemas.openxmlformats.org/drawingml/2006/main">
                        <a:graphicData uri="http://schemas.microsoft.com/office/word/2010/wordprocessingShape">
                          <wps:wsp>
                            <wps:cNvSpPr txBox="1"/>
                            <wps:spPr>
                              <a:xfrm>
                                <a:off x="0" y="0"/>
                                <a:ext cx="2107565" cy="2216258"/>
                              </a:xfrm>
                              <a:prstGeom prst="rect">
                                <a:avLst/>
                              </a:prstGeom>
                              <a:noFill/>
                              <a:ln w="6350">
                                <a:noFill/>
                              </a:ln>
                            </wps:spPr>
                            <wps:txbx>
                              <w:txbxContent>
                                <w:p w14:paraId="4E6F49D9" w14:textId="77777777" w:rsidR="009E6AB9" w:rsidRPr="00744C85" w:rsidRDefault="009E6AB9" w:rsidP="009E6AB9">
                                  <w:pPr>
                                    <w:pStyle w:val="Ttulo3"/>
                                    <w:spacing w:after="200"/>
                                  </w:pPr>
                                  <w:r w:rsidRPr="00BC17D7">
                                    <w:rPr>
                                      <w:lang w:bidi="es-ES"/>
                                    </w:rPr>
                                    <w:t>Nombre del producto</w:t>
                                  </w:r>
                                </w:p>
                                <w:p w14:paraId="1E70F6DB" w14:textId="77777777" w:rsidR="009E6AB9" w:rsidRPr="00744C85" w:rsidRDefault="009E6AB9" w:rsidP="009E6AB9">
                                  <w:r w:rsidRPr="00744C85">
                                    <w:rPr>
                                      <w:lang w:bidi="es-ES"/>
                                    </w:rPr>
                                    <w:t>Describa aquí el producto, servicio o evento. Incluya una breve descripción y cualquier característica.</w:t>
                                  </w:r>
                                </w:p>
                                <w:p w14:paraId="6EBAEE0C" w14:textId="77777777" w:rsidR="009E6AB9" w:rsidRPr="00BC17D7" w:rsidRDefault="009E6AB9" w:rsidP="009E6AB9"/>
                                <w:p w14:paraId="144B2EEF" w14:textId="77777777" w:rsidR="009E6AB9" w:rsidRPr="00BC17D7" w:rsidRDefault="009E6AB9" w:rsidP="009E6AB9">
                                  <w:pPr>
                                    <w:pStyle w:val="Ttulo6"/>
                                  </w:pPr>
                                  <w:r w:rsidRPr="00BC17D7">
                                    <w:rPr>
                                      <w:lang w:bidi="es-ES"/>
                                    </w:rPr>
                                    <w:t>Precio:</w:t>
                                  </w:r>
                                  <w:r w:rsidRPr="00BC17D7">
                                    <w:rPr>
                                      <w:lang w:bidi="es-ES"/>
                                    </w:rPr>
                                    <w:tab/>
                                    <w:t>0,00</w:t>
                                  </w:r>
                                </w:p>
                                <w:p w14:paraId="235441F2" w14:textId="77777777" w:rsidR="009E6AB9" w:rsidRPr="00BC17D7" w:rsidRDefault="009E6AB9" w:rsidP="009E6AB9">
                                  <w:pPr>
                                    <w:pStyle w:val="Ttulo6"/>
                                  </w:pPr>
                                  <w:r w:rsidRPr="00BC17D7">
                                    <w:rPr>
                                      <w:lang w:bidi="es-ES"/>
                                    </w:rPr>
                                    <w:t>Orden nº: 000000</w:t>
                                  </w:r>
                                </w:p>
                                <w:p w14:paraId="7272A073" w14:textId="77777777" w:rsidR="009E6AB9" w:rsidRDefault="009E6AB9" w:rsidP="009E6AB9">
                                  <w:pPr>
                                    <w:pStyle w:val="Ttulo6"/>
                                  </w:pPr>
                                  <w:r w:rsidRPr="00BC17D7">
                                    <w:rPr>
                                      <w:lang w:bidi="es-ES"/>
                                    </w:rPr>
                                    <w:t>Tipo:</w:t>
                                  </w:r>
                                  <w:r w:rsidRPr="00BC17D7">
                                    <w:rPr>
                                      <w:lang w:bidi="es-ES"/>
                                    </w:rPr>
                                    <w:tab/>
                                    <w:t>Tipo</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2527E460" id="Cuadro de texto 1013" o:spid="_x0000_s1070" type="#_x0000_t202" style="width:165.95pt;height:1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" filled="f" stroked="f" strokeweight=".5pt">
                      <v:textbox inset=",7.2pt">
                        <w:txbxContent>
                          <w:p w14:paraId="4E6F49D9" w14:textId="77777777" w:rsidR="009E6AB9" w:rsidRPr="00744C85" w:rsidRDefault="009E6AB9" w:rsidP="009E6AB9">
                            <w:pPr>
                              <w:pStyle w:val="Ttulo3"/>
                              <w:spacing w:after="200"/>
                            </w:pPr>
                            <w:r w:rsidRPr="00BC17D7">
                              <w:rPr>
                                <w:lang w:bidi="es-ES"/>
                              </w:rPr>
                              <w:t>Nombre del producto</w:t>
                            </w:r>
                          </w:p>
                          <w:p w14:paraId="1E70F6DB" w14:textId="77777777" w:rsidR="009E6AB9" w:rsidRPr="00744C85" w:rsidRDefault="009E6AB9" w:rsidP="009E6AB9">
                            <w:r w:rsidRPr="00744C85">
                              <w:rPr>
                                <w:lang w:bidi="es-ES"/>
                              </w:rPr>
                              <w:t>Describa aquí el producto, servicio o evento. Incluya una breve descripción y cualquier característica.</w:t>
                            </w:r>
                          </w:p>
                          <w:p w14:paraId="6EBAEE0C" w14:textId="77777777" w:rsidR="009E6AB9" w:rsidRPr="00BC17D7" w:rsidRDefault="009E6AB9" w:rsidP="009E6AB9"/>
                          <w:p w14:paraId="144B2EEF" w14:textId="77777777" w:rsidR="009E6AB9" w:rsidRPr="00BC17D7" w:rsidRDefault="009E6AB9" w:rsidP="009E6AB9">
                            <w:pPr>
                              <w:pStyle w:val="Ttulo6"/>
                            </w:pPr>
                            <w:r w:rsidRPr="00BC17D7">
                              <w:rPr>
                                <w:lang w:bidi="es-ES"/>
                              </w:rPr>
                              <w:t>Precio:</w:t>
                            </w:r>
                            <w:r w:rsidRPr="00BC17D7">
                              <w:rPr>
                                <w:lang w:bidi="es-ES"/>
                              </w:rPr>
                              <w:tab/>
                              <w:t>0,00</w:t>
                            </w:r>
                          </w:p>
                          <w:p w14:paraId="235441F2" w14:textId="77777777" w:rsidR="009E6AB9" w:rsidRPr="00BC17D7" w:rsidRDefault="009E6AB9" w:rsidP="009E6AB9">
                            <w:pPr>
                              <w:pStyle w:val="Ttulo6"/>
                            </w:pPr>
                            <w:r w:rsidRPr="00BC17D7">
                              <w:rPr>
                                <w:lang w:bidi="es-ES"/>
                              </w:rPr>
                              <w:t>Orden nº: 000000</w:t>
                            </w:r>
                          </w:p>
                          <w:p w14:paraId="7272A073" w14:textId="77777777" w:rsidR="009E6AB9" w:rsidRDefault="009E6AB9" w:rsidP="009E6AB9">
                            <w:pPr>
                              <w:pStyle w:val="Ttulo6"/>
                            </w:pPr>
                            <w:r w:rsidRPr="00BC17D7">
                              <w:rPr>
                                <w:lang w:bidi="es-ES"/>
                              </w:rPr>
                              <w:t>Tipo:</w:t>
                            </w:r>
                            <w:r w:rsidRPr="00BC17D7">
                              <w:rPr>
                                <w:lang w:bidi="es-ES"/>
                              </w:rPr>
                              <w:tab/>
                              <w:t>Tipo</w:t>
                            </w:r>
                          </w:p>
                        </w:txbxContent>
                      </v:textbox>
                      <w10:anchorlock/>
                    </v:shape>
                  </w:pict>
                </mc:Fallback>
              </mc:AlternateContent>
            </w:r>
          </w:p>
        </w:tc>
        <w:tc>
          <w:tcPr>
            <w:tcW w:w="3803" w:type="dxa"/>
            <w:tcBorders>
              <w:left w:val="nil"/>
            </w:tcBorders>
          </w:tcPr>
          <w:p w14:paraId="784498F7" w14:textId="77777777" w:rsidR="009E6AB9" w:rsidRPr="00087442" w:rsidRDefault="009E6AB9" w:rsidP="00F85C05">
            <w:pPr>
              <w:rPr>
                <w:noProof/>
              </w:rPr>
            </w:pPr>
            <w:r w:rsidRPr="00087442">
              <w:rPr>
                <w:noProof/>
                <w:lang w:bidi="es-ES"/>
              </w:rPr>
              <mc:AlternateContent>
                <mc:Choice Requires="wps">
                  <w:drawing>
                    <wp:inline distT="0" distB="0" distL="0" distR="0" wp14:anchorId="3850A889" wp14:editId="095E65DE">
                      <wp:extent cx="2185261" cy="2107769"/>
                      <wp:effectExtent l="0" t="0" r="0" b="6985"/>
                      <wp:docPr id="1018" name="Cuadro de texto 1018"/>
                      <wp:cNvGraphicFramePr/>
                      <a:graphic xmlns:a="http://schemas.openxmlformats.org/drawingml/2006/main">
                        <a:graphicData uri="http://schemas.microsoft.com/office/word/2010/wordprocessingShape">
                          <wps:wsp>
                            <wps:cNvSpPr txBox="1"/>
                            <wps:spPr>
                              <a:xfrm>
                                <a:off x="0" y="0"/>
                                <a:ext cx="2185261" cy="2107769"/>
                              </a:xfrm>
                              <a:prstGeom prst="rect">
                                <a:avLst/>
                              </a:prstGeom>
                              <a:noFill/>
                              <a:ln w="6350">
                                <a:noFill/>
                              </a:ln>
                            </wps:spPr>
                            <wps:txbx>
                              <w:txbxContent>
                                <w:p w14:paraId="4E3D7BDC" w14:textId="77777777" w:rsidR="009E6AB9" w:rsidRPr="00744C85" w:rsidRDefault="009E6AB9" w:rsidP="009E6AB9">
                                  <w:pPr>
                                    <w:pStyle w:val="Ttulo3"/>
                                    <w:spacing w:after="200"/>
                                  </w:pPr>
                                  <w:r w:rsidRPr="00BC17D7">
                                    <w:rPr>
                                      <w:lang w:bidi="es-ES"/>
                                    </w:rPr>
                                    <w:t>Nombre del producto</w:t>
                                  </w:r>
                                </w:p>
                                <w:p w14:paraId="27C59212" w14:textId="77777777" w:rsidR="009E6AB9" w:rsidRPr="00744C85" w:rsidRDefault="009E6AB9" w:rsidP="009E6AB9">
                                  <w:r w:rsidRPr="00744C85">
                                    <w:rPr>
                                      <w:lang w:bidi="es-ES"/>
                                    </w:rPr>
                                    <w:t>Describa aquí el producto, servicio o evento. Incluya una breve descripción y cualquier característica.</w:t>
                                  </w:r>
                                </w:p>
                                <w:p w14:paraId="61818CA3" w14:textId="77777777" w:rsidR="009E6AB9" w:rsidRPr="00BC17D7" w:rsidRDefault="009E6AB9" w:rsidP="009E6AB9"/>
                                <w:p w14:paraId="41FD29B9" w14:textId="77777777" w:rsidR="009E6AB9" w:rsidRPr="00BC17D7" w:rsidRDefault="009E6AB9" w:rsidP="009E6AB9">
                                  <w:pPr>
                                    <w:pStyle w:val="Ttulo6"/>
                                  </w:pPr>
                                  <w:r w:rsidRPr="00BC17D7">
                                    <w:rPr>
                                      <w:lang w:bidi="es-ES"/>
                                    </w:rPr>
                                    <w:t>Precio:</w:t>
                                  </w:r>
                                  <w:r w:rsidRPr="00BC17D7">
                                    <w:rPr>
                                      <w:lang w:bidi="es-ES"/>
                                    </w:rPr>
                                    <w:tab/>
                                    <w:t>0,00</w:t>
                                  </w:r>
                                </w:p>
                                <w:p w14:paraId="28367640" w14:textId="77777777" w:rsidR="009E6AB9" w:rsidRPr="00BC17D7" w:rsidRDefault="009E6AB9" w:rsidP="009E6AB9">
                                  <w:pPr>
                                    <w:pStyle w:val="Ttulo6"/>
                                  </w:pPr>
                                  <w:r w:rsidRPr="00BC17D7">
                                    <w:rPr>
                                      <w:lang w:bidi="es-ES"/>
                                    </w:rPr>
                                    <w:t>Orden nº: 000000</w:t>
                                  </w:r>
                                </w:p>
                                <w:p w14:paraId="4C633922" w14:textId="77777777" w:rsidR="009E6AB9" w:rsidRDefault="009E6AB9" w:rsidP="009E6AB9">
                                  <w:pPr>
                                    <w:pStyle w:val="Ttulo6"/>
                                  </w:pPr>
                                  <w:r w:rsidRPr="00BC17D7">
                                    <w:rPr>
                                      <w:lang w:bidi="es-ES"/>
                                    </w:rPr>
                                    <w:t>Tipo:</w:t>
                                  </w:r>
                                  <w:r w:rsidRPr="00BC17D7">
                                    <w:rPr>
                                      <w:lang w:bidi="es-ES"/>
                                    </w:rPr>
                                    <w:tab/>
                                    <w:t>Tipo</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3850A889" id="Cuadro de texto 1018" o:spid="_x0000_s1071" type="#_x0000_t202" style="width:172.05pt;height:16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" filled="f" stroked="f" strokeweight=".5pt">
                      <v:textbox inset=",7.2pt">
                        <w:txbxContent>
                          <w:p w14:paraId="4E3D7BDC" w14:textId="77777777" w:rsidR="009E6AB9" w:rsidRPr="00744C85" w:rsidRDefault="009E6AB9" w:rsidP="009E6AB9">
                            <w:pPr>
                              <w:pStyle w:val="Ttulo3"/>
                              <w:spacing w:after="200"/>
                            </w:pPr>
                            <w:r w:rsidRPr="00BC17D7">
                              <w:rPr>
                                <w:lang w:bidi="es-ES"/>
                              </w:rPr>
                              <w:t>Nombre del producto</w:t>
                            </w:r>
                          </w:p>
                          <w:p w14:paraId="27C59212" w14:textId="77777777" w:rsidR="009E6AB9" w:rsidRPr="00744C85" w:rsidRDefault="009E6AB9" w:rsidP="009E6AB9">
                            <w:r w:rsidRPr="00744C85">
                              <w:rPr>
                                <w:lang w:bidi="es-ES"/>
                              </w:rPr>
                              <w:t>Describa aquí el producto, servicio o evento. Incluya una breve descripción y cualquier característica.</w:t>
                            </w:r>
                          </w:p>
                          <w:p w14:paraId="61818CA3" w14:textId="77777777" w:rsidR="009E6AB9" w:rsidRPr="00BC17D7" w:rsidRDefault="009E6AB9" w:rsidP="009E6AB9"/>
                          <w:p w14:paraId="41FD29B9" w14:textId="77777777" w:rsidR="009E6AB9" w:rsidRPr="00BC17D7" w:rsidRDefault="009E6AB9" w:rsidP="009E6AB9">
                            <w:pPr>
                              <w:pStyle w:val="Ttulo6"/>
                            </w:pPr>
                            <w:r w:rsidRPr="00BC17D7">
                              <w:rPr>
                                <w:lang w:bidi="es-ES"/>
                              </w:rPr>
                              <w:t>Precio:</w:t>
                            </w:r>
                            <w:r w:rsidRPr="00BC17D7">
                              <w:rPr>
                                <w:lang w:bidi="es-ES"/>
                              </w:rPr>
                              <w:tab/>
                              <w:t>0,00</w:t>
                            </w:r>
                          </w:p>
                          <w:p w14:paraId="28367640" w14:textId="77777777" w:rsidR="009E6AB9" w:rsidRPr="00BC17D7" w:rsidRDefault="009E6AB9" w:rsidP="009E6AB9">
                            <w:pPr>
                              <w:pStyle w:val="Ttulo6"/>
                            </w:pPr>
                            <w:r w:rsidRPr="00BC17D7">
                              <w:rPr>
                                <w:lang w:bidi="es-ES"/>
                              </w:rPr>
                              <w:t>Orden nº: 000000</w:t>
                            </w:r>
                          </w:p>
                          <w:p w14:paraId="4C633922" w14:textId="77777777" w:rsidR="009E6AB9" w:rsidRDefault="009E6AB9" w:rsidP="009E6AB9">
                            <w:pPr>
                              <w:pStyle w:val="Ttulo6"/>
                            </w:pPr>
                            <w:r w:rsidRPr="00BC17D7">
                              <w:rPr>
                                <w:lang w:bidi="es-ES"/>
                              </w:rPr>
                              <w:t>Tipo:</w:t>
                            </w:r>
                            <w:r w:rsidRPr="00BC17D7">
                              <w:rPr>
                                <w:lang w:bidi="es-ES"/>
                              </w:rPr>
                              <w:tab/>
                              <w:t>Tipo</w:t>
                            </w:r>
                          </w:p>
                        </w:txbxContent>
                      </v:textbox>
                      <w10:anchorlock/>
                    </v:shape>
                  </w:pict>
                </mc:Fallback>
              </mc:AlternateContent>
            </w:r>
          </w:p>
        </w:tc>
        <w:tc>
          <w:tcPr>
            <w:tcW w:w="8783" w:type="dxa"/>
            <w:gridSpan w:val="2"/>
            <w:vMerge/>
          </w:tcPr>
          <w:p w14:paraId="7AAD2D65" w14:textId="77777777" w:rsidR="009E6AB9" w:rsidRPr="00087442" w:rsidRDefault="009E6AB9" w:rsidP="00F85C05">
            <w:pPr>
              <w:rPr>
                <w:noProof/>
              </w:rPr>
            </w:pPr>
          </w:p>
        </w:tc>
      </w:tr>
      <w:tr w:rsidR="009E6AB9" w:rsidRPr="00087442" w14:paraId="1AD3A1B2" w14:textId="77777777" w:rsidTr="007A04DF">
        <w:trPr>
          <w:trHeight w:val="814"/>
        </w:trPr>
        <w:tc>
          <w:tcPr>
            <w:tcW w:w="16841" w:type="dxa"/>
            <w:gridSpan w:val="4"/>
            <w:shd w:val="clear" w:color="auto" w:fill="FFC000" w:themeFill="accent4"/>
          </w:tcPr>
          <w:p w14:paraId="5E0FAFAE" w14:textId="77777777" w:rsidR="009E6AB9" w:rsidRPr="00087442" w:rsidRDefault="009E6AB9" w:rsidP="00F85C05">
            <w:pPr>
              <w:rPr>
                <w:noProof/>
              </w:rPr>
            </w:pPr>
            <w:r w:rsidRPr="00087442">
              <w:rPr>
                <w:noProof/>
                <w:lang w:bidi="es-ES"/>
              </w:rPr>
              <w:lastRenderedPageBreak/>
              <mc:AlternateContent>
                <mc:Choice Requires="wpg">
                  <w:drawing>
                    <wp:anchor distT="0" distB="0" distL="114300" distR="114300" simplePos="0" relativeHeight="251660288" behindDoc="0" locked="0" layoutInCell="1" allowOverlap="1" wp14:anchorId="05769DD0" wp14:editId="3290F5D4">
                      <wp:simplePos x="0" y="0"/>
                      <wp:positionH relativeFrom="column">
                        <wp:posOffset>-61595</wp:posOffset>
                      </wp:positionH>
                      <wp:positionV relativeFrom="paragraph">
                        <wp:posOffset>142875</wp:posOffset>
                      </wp:positionV>
                      <wp:extent cx="10687050" cy="666115"/>
                      <wp:effectExtent l="0" t="0" r="0" b="635"/>
                      <wp:wrapNone/>
                      <wp:docPr id="1049" name="Grupo 1049" descr="encabezado"/>
                      <wp:cNvGraphicFramePr/>
                      <a:graphic xmlns:a="http://schemas.openxmlformats.org/drawingml/2006/main">
                        <a:graphicData uri="http://schemas.microsoft.com/office/word/2010/wordprocessingGroup">
                          <wpg:wgp>
                            <wpg:cNvGrpSpPr/>
                            <wpg:grpSpPr>
                              <a:xfrm>
                                <a:off x="0" y="0"/>
                                <a:ext cx="10687050" cy="666115"/>
                                <a:chOff x="0" y="0"/>
                                <a:chExt cx="10073758" cy="666115"/>
                              </a:xfrm>
                            </wpg:grpSpPr>
                            <wps:wsp>
                              <wps:cNvPr id="1027" name="Cuadro de texto 990"/>
                              <wps:cNvSpPr txBox="1">
                                <a:spLocks noChangeArrowheads="1"/>
                              </wps:cNvSpPr>
                              <wps:spPr bwMode="auto">
                                <a:xfrm>
                                  <a:off x="1968238" y="92990"/>
                                  <a:ext cx="2443254"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36EF7" w14:textId="77777777" w:rsidR="009E6AB9" w:rsidRPr="00F22554" w:rsidRDefault="009E6AB9" w:rsidP="009E6AB9">
                                    <w:pPr>
                                      <w:rPr>
                                        <w:color w:val="FFFFFF" w:themeColor="background1"/>
                                      </w:rPr>
                                    </w:pPr>
                                    <w:r w:rsidRPr="00F22554">
                                      <w:rPr>
                                        <w:color w:val="FFFFFF" w:themeColor="background1"/>
                                        <w:lang w:bidi="es-ES"/>
                                      </w:rPr>
                                      <w:t>Para ordenar llamada: (225) 555 0155</w:t>
                                    </w:r>
                                  </w:p>
                                </w:txbxContent>
                              </wps:txbx>
                              <wps:bodyPr rot="0" vert="horz" wrap="square" lIns="0" tIns="0" rIns="0" bIns="0" anchor="t" anchorCtr="0" upright="1">
                                <a:noAutofit/>
                              </wps:bodyPr>
                            </wps:wsp>
                            <wpg:grpSp>
                              <wpg:cNvPr id="1023" name="Grupo 1023" descr="gráfico de número de página"/>
                              <wpg:cNvGrpSpPr/>
                              <wpg:grpSpPr>
                                <a:xfrm>
                                  <a:off x="0" y="0"/>
                                  <a:ext cx="1875155" cy="666115"/>
                                  <a:chOff x="0" y="-1"/>
                                  <a:chExt cx="1875295" cy="666427"/>
                                </a:xfrm>
                              </wpg:grpSpPr>
                              <wps:wsp>
                                <wps:cNvPr id="1024" name="Rectángulo 206"/>
                                <wps:cNvSpPr/>
                                <wps:spPr>
                                  <a:xfrm>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Cuadro de texto 990"/>
                                <wps:cNvSpPr txBox="1">
                                  <a:spLocks noChangeArrowheads="1"/>
                                </wps:cNvSpPr>
                                <wps:spPr bwMode="auto">
                                  <a:xfrm>
                                    <a:off x="588979"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3A25B" w14:textId="77777777" w:rsidR="009E6AB9" w:rsidRPr="00F22554" w:rsidRDefault="009E6AB9" w:rsidP="009E6AB9">
                                      <w:pPr>
                                        <w:pStyle w:val="Subttulo"/>
                                        <w:jc w:val="left"/>
                                        <w:rPr>
                                          <w:rStyle w:val="Textoennegrita"/>
                                          <w:color w:val="FFFFFF" w:themeColor="background1"/>
                                        </w:rPr>
                                      </w:pPr>
                                      <w:r w:rsidRPr="00F22554">
                                        <w:rPr>
                                          <w:rStyle w:val="Textoennegrita"/>
                                          <w:color w:val="FFFFFF" w:themeColor="background1"/>
                                          <w:lang w:bidi="es-ES"/>
                                        </w:rPr>
                                        <w:t>Página 4</w:t>
                                      </w:r>
                                    </w:p>
                                  </w:txbxContent>
                                </wps:txbx>
                                <wps:bodyPr rot="0" vert="horz" wrap="square" lIns="0" tIns="0" rIns="0" bIns="0" anchor="t" anchorCtr="0" upright="1">
                                  <a:noAutofit/>
                                </wps:bodyPr>
                              </wps:wsp>
                            </wpg:grpSp>
                            <wpg:grpSp>
                              <wpg:cNvPr id="1020" name="Grupo 1020" descr="gráfico de número de página"/>
                              <wpg:cNvGrpSpPr/>
                              <wpg:grpSpPr>
                                <a:xfrm>
                                  <a:off x="8198603" y="0"/>
                                  <a:ext cx="1875155" cy="666115"/>
                                  <a:chOff x="0" y="-1"/>
                                  <a:chExt cx="1875295" cy="666427"/>
                                </a:xfrm>
                              </wpg:grpSpPr>
                              <wps:wsp>
                                <wps:cNvPr id="1021" name="Rectángulo 206"/>
                                <wps:cNvSpPr/>
                                <wps:spPr>
                                  <a:xfrm flipH="1">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Cuadro de texto 990"/>
                                <wps:cNvSpPr txBox="1">
                                  <a:spLocks noChangeArrowheads="1"/>
                                </wps:cNvSpPr>
                                <wps:spPr bwMode="auto">
                                  <a:xfrm>
                                    <a:off x="542441"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844F" w14:textId="77777777" w:rsidR="009E6AB9" w:rsidRPr="00F5311D" w:rsidRDefault="009E6AB9" w:rsidP="009E6AB9">
                                      <w:pPr>
                                        <w:pStyle w:val="Subttulo"/>
                                        <w:rPr>
                                          <w:b/>
                                          <w:color w:val="FFFFFF" w:themeColor="background1"/>
                                        </w:rPr>
                                      </w:pPr>
                                      <w:r w:rsidRPr="00F5311D">
                                        <w:rPr>
                                          <w:b/>
                                          <w:color w:val="FFFFFF" w:themeColor="background1"/>
                                          <w:lang w:bidi="es-ES"/>
                                        </w:rPr>
                                        <w:t>Página 5</w:t>
                                      </w:r>
                                    </w:p>
                                    <w:p w14:paraId="150FB8B2" w14:textId="77777777" w:rsidR="009E6AB9" w:rsidRPr="007C3C42" w:rsidRDefault="009E6AB9" w:rsidP="009E6AB9">
                                      <w:pPr>
                                        <w:pStyle w:val="Ttulo"/>
                                        <w:rPr>
                                          <w:sz w:val="52"/>
                                        </w:rPr>
                                      </w:pPr>
                                      <w:r w:rsidRPr="007C3C42">
                                        <w:rPr>
                                          <w:sz w:val="52"/>
                                          <w:szCs w:val="52"/>
                                          <w:lang w:bidi="es-ES"/>
                                        </w:rPr>
                                        <w:t xml:space="preserve">ATENCIÓN </w:t>
                                      </w:r>
                                    </w:p>
                                    <w:p w14:paraId="172D5105" w14:textId="77777777" w:rsidR="009E6AB9" w:rsidRPr="007C3C42" w:rsidRDefault="009E6AB9" w:rsidP="009E6AB9">
                                      <w:pPr>
                                        <w:pStyle w:val="Ttulo"/>
                                        <w:rPr>
                                          <w:sz w:val="52"/>
                                        </w:rPr>
                                      </w:pPr>
                                      <w:r w:rsidRPr="007C3C42">
                                        <w:rPr>
                                          <w:sz w:val="52"/>
                                          <w:szCs w:val="52"/>
                                          <w:lang w:bidi="es-ES"/>
                                        </w:rPr>
                                        <w:t>GRABADOR</w:t>
                                      </w:r>
                                    </w:p>
                                  </w:txbxContent>
                                </wps:txbx>
                                <wps:bodyPr rot="0" vert="horz" wrap="square" lIns="0" tIns="0" rIns="0" bIns="0" anchor="t" anchorCtr="0" upright="1">
                                  <a:noAutofit/>
                                </wps:bodyPr>
                              </wps:wsp>
                            </wpg:grpSp>
                            <wps:wsp>
                              <wps:cNvPr id="1026" name="Cuadro de texto 990"/>
                              <wps:cNvSpPr txBox="1">
                                <a:spLocks noChangeArrowheads="1"/>
                              </wps:cNvSpPr>
                              <wps:spPr bwMode="auto">
                                <a:xfrm>
                                  <a:off x="6261168" y="92990"/>
                                  <a:ext cx="1934243"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588D8" w14:textId="77777777" w:rsidR="009E6AB9" w:rsidRPr="00F5311D" w:rsidRDefault="009E6AB9" w:rsidP="009E6AB9">
                                    <w:pPr>
                                      <w:rPr>
                                        <w:color w:val="FFFFFF" w:themeColor="background1"/>
                                      </w:rPr>
                                    </w:pPr>
                                    <w:r>
                                      <w:rPr>
                                        <w:color w:val="FFFFFF" w:themeColor="background1"/>
                                        <w:lang w:bidi="es-ES"/>
                                      </w:rPr>
                                      <w:t>NOMBRE DE LA EMPRESA AQUÍ</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5769DD0" id="Grupo 1049" o:spid="_x0000_s1072" alt="encabezado" style="position:absolute;margin-left:-4.85pt;margin-top:11.25pt;width:841.5pt;height:52.45pt;z-index:251660288;mso-position-horizontal-relative:text;mso-position-vertical-relative:text;mso-width-relative:margin" coordsize="10073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">
                      <v:shape id="Cuadro de texto 990" o:spid="_x0000_s1073" type="#_x0000_t202" style="position:absolute;left:19682;top:929;width:24432;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" filled="f" fillcolor="#f60" stroked="f">
                        <v:textbox inset="0,0,0,0">
                          <w:txbxContent>
                            <w:p w14:paraId="5FC36EF7" w14:textId="77777777" w:rsidR="009E6AB9" w:rsidRPr="00F22554" w:rsidRDefault="009E6AB9" w:rsidP="009E6AB9">
                              <w:pPr>
                                <w:rPr>
                                  <w:color w:val="FFFFFF" w:themeColor="background1"/>
                                </w:rPr>
                              </w:pPr>
                              <w:r w:rsidRPr="00F22554">
                                <w:rPr>
                                  <w:color w:val="FFFFFF" w:themeColor="background1"/>
                                  <w:lang w:bidi="es-ES"/>
                                </w:rPr>
                                <w:t>Para ordenar llamada: (225) 555 0155</w:t>
                              </w:r>
                            </w:p>
                          </w:txbxContent>
                        </v:textbox>
                      </v:shape>
                      <v:group id="Grupo 1023" o:spid="_x0000_s1074" alt="gráfico de número de página" style="position:absolute;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Rectángulo 206" o:spid="_x0000_s1075" style="position:absolute;width:18752;height:6664;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" path="m,l1626870,,1355106,464820,,464820,,xe" fillcolor="#7b7b7b [2406]" stroked="f" strokeweight="1pt">
                          <v:stroke joinstyle="miter"/>
                          <v:path arrowok="t" o:connecttype="custom" o:connectlocs="0,0;1875295,0;1562032,666427;0,666427;0,0" o:connectangles="0,0,0,0,0"/>
                        </v:shape>
                        <v:shape id="Cuadro de texto 990" o:spid="_x0000_s1076" type="#_x0000_t202" style="position:absolute;left:5889;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" filled="f" fillcolor="#f60" stroked="f">
                          <v:textbox inset="0,0,0,0">
                            <w:txbxContent>
                              <w:p w14:paraId="7283A25B" w14:textId="77777777" w:rsidR="009E6AB9" w:rsidRPr="00F22554" w:rsidRDefault="009E6AB9" w:rsidP="009E6AB9">
                                <w:pPr>
                                  <w:pStyle w:val="Subttulo"/>
                                  <w:jc w:val="left"/>
                                  <w:rPr>
                                    <w:rStyle w:val="Textoennegrita"/>
                                    <w:color w:val="FFFFFF" w:themeColor="background1"/>
                                  </w:rPr>
                                </w:pPr>
                                <w:r w:rsidRPr="00F22554">
                                  <w:rPr>
                                    <w:rStyle w:val="Textoennegrita"/>
                                    <w:color w:val="FFFFFF" w:themeColor="background1"/>
                                    <w:lang w:bidi="es-ES"/>
                                  </w:rPr>
                                  <w:t>Página 4</w:t>
                                </w:r>
                              </w:p>
                            </w:txbxContent>
                          </v:textbox>
                        </v:shape>
                      </v:group>
                      <v:group id="Grupo 1020" o:spid="_x0000_s1077" alt="gráfico de número de página" style="position:absolute;left:81986;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Rectángulo 206" o:spid="_x0000_s1078" style="position:absolute;width:18752;height:6664;flip:x;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" path="m,l1626870,,1355106,464820,,464820,,xe" fillcolor="#7b7b7b [2406]" stroked="f" strokeweight="1pt">
                          <v:stroke joinstyle="miter"/>
                          <v:path arrowok="t" o:connecttype="custom" o:connectlocs="0,0;1875295,0;1562032,666427;0,666427;0,0" o:connectangles="0,0,0,0,0"/>
                        </v:shape>
                        <v:shape id="Cuadro de texto 990" o:spid="_x0000_s1079" type="#_x0000_t202" style="position:absolute;left:5424;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" filled="f" fillcolor="#f60" stroked="f">
                          <v:textbox inset="0,0,0,0">
                            <w:txbxContent>
                              <w:p w14:paraId="5DFB844F" w14:textId="77777777" w:rsidR="009E6AB9" w:rsidRPr="00F5311D" w:rsidRDefault="009E6AB9" w:rsidP="009E6AB9">
                                <w:pPr>
                                  <w:pStyle w:val="Subttulo"/>
                                  <w:rPr>
                                    <w:b/>
                                    <w:color w:val="FFFFFF" w:themeColor="background1"/>
                                  </w:rPr>
                                </w:pPr>
                                <w:r w:rsidRPr="00F5311D">
                                  <w:rPr>
                                    <w:b/>
                                    <w:color w:val="FFFFFF" w:themeColor="background1"/>
                                    <w:lang w:bidi="es-ES"/>
                                  </w:rPr>
                                  <w:t>Página 5</w:t>
                                </w:r>
                              </w:p>
                              <w:p w14:paraId="150FB8B2" w14:textId="77777777" w:rsidR="009E6AB9" w:rsidRPr="007C3C42" w:rsidRDefault="009E6AB9" w:rsidP="009E6AB9">
                                <w:pPr>
                                  <w:pStyle w:val="Ttulo"/>
                                  <w:rPr>
                                    <w:sz w:val="52"/>
                                  </w:rPr>
                                </w:pPr>
                                <w:r w:rsidRPr="007C3C42">
                                  <w:rPr>
                                    <w:sz w:val="52"/>
                                    <w:szCs w:val="52"/>
                                    <w:lang w:bidi="es-ES"/>
                                  </w:rPr>
                                  <w:t xml:space="preserve">ATENCIÓN </w:t>
                                </w:r>
                              </w:p>
                              <w:p w14:paraId="172D5105" w14:textId="77777777" w:rsidR="009E6AB9" w:rsidRPr="007C3C42" w:rsidRDefault="009E6AB9" w:rsidP="009E6AB9">
                                <w:pPr>
                                  <w:pStyle w:val="Ttulo"/>
                                  <w:rPr>
                                    <w:sz w:val="52"/>
                                  </w:rPr>
                                </w:pPr>
                                <w:r w:rsidRPr="007C3C42">
                                  <w:rPr>
                                    <w:sz w:val="52"/>
                                    <w:szCs w:val="52"/>
                                    <w:lang w:bidi="es-ES"/>
                                  </w:rPr>
                                  <w:t>GRABADOR</w:t>
                                </w:r>
                              </w:p>
                            </w:txbxContent>
                          </v:textbox>
                        </v:shape>
                      </v:group>
                      <v:shape id="Cuadro de texto 990" o:spid="_x0000_s1080" type="#_x0000_t202" style="position:absolute;left:62611;top:929;width:1934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" filled="f" fillcolor="#f60" stroked="f">
                        <v:textbox inset="0,0,0,0">
                          <w:txbxContent>
                            <w:p w14:paraId="04F588D8" w14:textId="77777777" w:rsidR="009E6AB9" w:rsidRPr="00F5311D" w:rsidRDefault="009E6AB9" w:rsidP="009E6AB9">
                              <w:pPr>
                                <w:rPr>
                                  <w:color w:val="FFFFFF" w:themeColor="background1"/>
                                </w:rPr>
                              </w:pPr>
                              <w:r>
                                <w:rPr>
                                  <w:color w:val="FFFFFF" w:themeColor="background1"/>
                                  <w:lang w:bidi="es-ES"/>
                                </w:rPr>
                                <w:t>NOMBRE DE LA EMPRESA AQUÍ</w:t>
                              </w:r>
                            </w:p>
                          </w:txbxContent>
                        </v:textbox>
                      </v:shape>
                    </v:group>
                  </w:pict>
                </mc:Fallback>
              </mc:AlternateContent>
            </w:r>
          </w:p>
        </w:tc>
      </w:tr>
      <w:tr w:rsidR="009E6AB9" w:rsidRPr="00087442" w14:paraId="3FA068FD" w14:textId="77777777" w:rsidTr="007A04DF">
        <w:trPr>
          <w:trHeight w:val="676"/>
        </w:trPr>
        <w:tc>
          <w:tcPr>
            <w:tcW w:w="16841" w:type="dxa"/>
            <w:gridSpan w:val="4"/>
          </w:tcPr>
          <w:p w14:paraId="43EEEA54" w14:textId="77777777" w:rsidR="009E6AB9" w:rsidRPr="00087442" w:rsidRDefault="009E6AB9" w:rsidP="00F85C05">
            <w:pPr>
              <w:rPr>
                <w:noProof/>
              </w:rPr>
            </w:pPr>
          </w:p>
        </w:tc>
      </w:tr>
      <w:tr w:rsidR="009E6AB9" w:rsidRPr="00087442" w14:paraId="64AB1EF0" w14:textId="77777777" w:rsidTr="00DB4F0B">
        <w:trPr>
          <w:trHeight w:val="2448"/>
        </w:trPr>
        <w:tc>
          <w:tcPr>
            <w:tcW w:w="8058" w:type="dxa"/>
            <w:gridSpan w:val="2"/>
            <w:vMerge w:val="restart"/>
          </w:tcPr>
          <w:p w14:paraId="07E88EE6" w14:textId="77777777" w:rsidR="009E6AB9" w:rsidRPr="00087442" w:rsidRDefault="009E6AB9" w:rsidP="00F85C05">
            <w:pPr>
              <w:spacing w:line="240" w:lineRule="atLeast"/>
              <w:rPr>
                <w:noProof/>
              </w:rPr>
            </w:pPr>
            <w:r w:rsidRPr="00087442">
              <w:rPr>
                <w:noProof/>
                <w:lang w:bidi="es-ES"/>
              </w:rPr>
              <mc:AlternateContent>
                <mc:Choice Requires="wpg">
                  <w:drawing>
                    <wp:inline distT="0" distB="0" distL="0" distR="0" wp14:anchorId="7E338181" wp14:editId="18FC3A9C">
                      <wp:extent cx="5000625" cy="6400800"/>
                      <wp:effectExtent l="0" t="0" r="9525" b="0"/>
                      <wp:docPr id="1046" name="Grupo 1046" descr="gráfico de número de página"/>
                      <wp:cNvGraphicFramePr/>
                      <a:graphic xmlns:a="http://schemas.openxmlformats.org/drawingml/2006/main">
                        <a:graphicData uri="http://schemas.microsoft.com/office/word/2010/wordprocessingGroup">
                          <wpg:wgp>
                            <wpg:cNvGrpSpPr/>
                            <wpg:grpSpPr>
                              <a:xfrm>
                                <a:off x="0" y="0"/>
                                <a:ext cx="5000625" cy="6400800"/>
                                <a:chOff x="0" y="0"/>
                                <a:chExt cx="4883150" cy="6634480"/>
                              </a:xfrm>
                            </wpg:grpSpPr>
                            <pic:pic xmlns:pic="http://schemas.openxmlformats.org/drawingml/2006/picture">
                              <pic:nvPicPr>
                                <pic:cNvPr id="1039" name="Imagen 1039" descr="exposición de relojes sobre la mesa"/>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3150" cy="6634480"/>
                                </a:xfrm>
                                <a:prstGeom prst="rect">
                                  <a:avLst/>
                                </a:prstGeom>
                                <a:noFill/>
                              </pic:spPr>
                            </pic:pic>
                            <wpg:grpSp>
                              <wpg:cNvPr id="1045" name="Grupo 1045" descr="cuadro de texto"/>
                              <wpg:cNvGrpSpPr/>
                              <wpg:grpSpPr>
                                <a:xfrm>
                                  <a:off x="1472339" y="216976"/>
                                  <a:ext cx="3405505" cy="1611340"/>
                                  <a:chOff x="-1" y="63584"/>
                                  <a:chExt cx="3405505" cy="838826"/>
                                </a:xfrm>
                              </wpg:grpSpPr>
                              <wps:wsp>
                                <wps:cNvPr id="1043" name="Rectángulo: Una sola esquina cortada 1043" descr="rectángulo de color"/>
                                <wps:cNvSpPr/>
                                <wps:spPr>
                                  <a:xfrm rot="10800000">
                                    <a:off x="-1" y="63584"/>
                                    <a:ext cx="3405505" cy="838826"/>
                                  </a:xfrm>
                                  <a:prstGeom prst="snip1Rect">
                                    <a:avLst>
                                      <a:gd name="adj" fmla="val 0"/>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uadro de texto 960"/>
                                <wps:cNvSpPr txBox="1">
                                  <a:spLocks noChangeArrowheads="1"/>
                                </wps:cNvSpPr>
                                <wps:spPr bwMode="auto">
                                  <a:xfrm>
                                    <a:off x="309965" y="134642"/>
                                    <a:ext cx="2867122" cy="674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CEE98" w14:textId="77777777" w:rsidR="009E6AB9" w:rsidRDefault="009E6AB9" w:rsidP="009E6AB9">
                                      <w:pPr>
                                        <w:pStyle w:val="Ttulo5"/>
                                      </w:pPr>
                                      <w:r w:rsidRPr="007C3C42">
                                        <w:rPr>
                                          <w:lang w:bidi="es-ES"/>
                                        </w:rPr>
                                        <w:t>CAPTACIÓN DE ATENCIÓN</w:t>
                                      </w:r>
                                    </w:p>
                                    <w:p w14:paraId="388A2346" w14:textId="77777777" w:rsidR="009E6AB9" w:rsidRDefault="009E6AB9" w:rsidP="009E6AB9"/>
                                    <w:p w14:paraId="2677F70B" w14:textId="77777777" w:rsidR="009E6AB9" w:rsidRDefault="009E6AB9" w:rsidP="009E6AB9">
                                      <w:pPr>
                                        <w:rPr>
                                          <w:rFonts w:ascii="Tahoma" w:hAnsi="Tahoma"/>
                                          <w:sz w:val="22"/>
                                        </w:rPr>
                                      </w:pPr>
                                      <w:r>
                                        <w:rPr>
                                          <w:lang w:bidi="es-ES"/>
                                        </w:rPr>
                                        <w:t>Este es un buen lugar para resumir de forma breve, pero efectiva, sus productos o servicios. Por lo general, aquí no se incluye la copia de ventas.</w:t>
                                      </w:r>
                                    </w:p>
                                    <w:p w14:paraId="634D26D4" w14:textId="77777777" w:rsidR="009E6AB9" w:rsidRDefault="009E6AB9" w:rsidP="009E6AB9"/>
                                    <w:p w14:paraId="21D777F2" w14:textId="77777777" w:rsidR="009E6AB9" w:rsidRPr="007C3C42" w:rsidRDefault="009E6AB9" w:rsidP="009E6AB9"/>
                                  </w:txbxContent>
                                </wps:txbx>
                                <wps:bodyPr rot="0" vert="horz" wrap="square" lIns="0" tIns="0" rIns="0" bIns="0" anchor="t" anchorCtr="0" upright="1">
                                  <a:noAutofit/>
                                </wps:bodyPr>
                              </wps:wsp>
                            </wpg:grpSp>
                          </wpg:wgp>
                        </a:graphicData>
                      </a:graphic>
                    </wp:inline>
                  </w:drawing>
                </mc:Choice>
                <mc:Fallback>
                  <w:pict>
                    <v:group w14:anchorId="7E338181" id="Grupo 1046" o:spid="_x0000_s1081" alt="gráfico de número de página" style="width:393.75pt;height:7in;mso-position-horizontal-relative:char;mso-position-vertical-relative:line" coordsize="48831,66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">
                      <v:shape id="Imagen 1039" o:spid="_x0000_s1082" type="#_x0000_t75" alt="exposición de relojes sobre la mesa" style="position:absolute;width:48831;height:6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">
                        <v:imagedata r:id="rId9" o:title="exposición de relojes sobre la mesa"/>
                      </v:shape>
                      <v:group id="Grupo 1045" o:spid="_x0000_s1083" alt="cuadro de texto" style="position:absolute;left:14723;top:2169;width:34055;height:16114" coordorigin=",635" coordsize="34055,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Rectángulo: Una sola esquina cortada 1043" o:spid="_x0000_s1084" alt="rectángulo de color" style="position:absolute;top:635;width:34055;height:8389;rotation:180;visibility:visible;mso-wrap-style:square;v-text-anchor:middle" coordsize="3405505,83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" path="m,l3405505,r,l3405505,838826,,838826,,xe" fillcolor="#ffc000 [3207]" stroked="f" strokeweight="1pt">
                          <v:stroke joinstyle="miter"/>
                          <v:path arrowok="t" o:connecttype="custom" o:connectlocs="0,0;3405505,0;3405505,0;3405505,838826;0,838826;0,0" o:connectangles="0,0,0,0,0,0"/>
                        </v:shape>
                        <v:shape id="Cuadro de texto 960" o:spid="_x0000_s1085" type="#_x0000_t202" style="position:absolute;left:3099;top:1346;width:28671;height: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4CECEE98" w14:textId="77777777" w:rsidR="009E6AB9" w:rsidRDefault="009E6AB9" w:rsidP="009E6AB9">
                                <w:pPr>
                                  <w:pStyle w:val="Ttulo5"/>
                                </w:pPr>
                                <w:r w:rsidRPr="007C3C42">
                                  <w:rPr>
                                    <w:lang w:bidi="es-ES"/>
                                  </w:rPr>
                                  <w:t>CAPTACIÓN DE ATENCIÓN</w:t>
                                </w:r>
                              </w:p>
                              <w:p w14:paraId="388A2346" w14:textId="77777777" w:rsidR="009E6AB9" w:rsidRDefault="009E6AB9" w:rsidP="009E6AB9"/>
                              <w:p w14:paraId="2677F70B" w14:textId="77777777" w:rsidR="009E6AB9" w:rsidRDefault="009E6AB9" w:rsidP="009E6AB9">
                                <w:pPr>
                                  <w:rPr>
                                    <w:rFonts w:ascii="Tahoma" w:hAnsi="Tahoma"/>
                                    <w:sz w:val="22"/>
                                  </w:rPr>
                                </w:pPr>
                                <w:r>
                                  <w:rPr>
                                    <w:lang w:bidi="es-ES"/>
                                  </w:rPr>
                                  <w:t>Este es un buen lugar para resumir de forma breve, pero efectiva, sus productos o servicios. Por lo general, aquí no se incluye la copia de ventas.</w:t>
                                </w:r>
                              </w:p>
                              <w:p w14:paraId="634D26D4" w14:textId="77777777" w:rsidR="009E6AB9" w:rsidRDefault="009E6AB9" w:rsidP="009E6AB9"/>
                              <w:p w14:paraId="21D777F2" w14:textId="77777777" w:rsidR="009E6AB9" w:rsidRPr="007C3C42" w:rsidRDefault="009E6AB9" w:rsidP="009E6AB9"/>
                            </w:txbxContent>
                          </v:textbox>
                        </v:shape>
                      </v:group>
                      <w10:anchorlock/>
                    </v:group>
                  </w:pict>
                </mc:Fallback>
              </mc:AlternateContent>
            </w:r>
          </w:p>
        </w:tc>
        <w:tc>
          <w:tcPr>
            <w:tcW w:w="3825" w:type="dxa"/>
          </w:tcPr>
          <w:p w14:paraId="7FBED0FD" w14:textId="77777777" w:rsidR="009E6AB9" w:rsidRPr="00087442" w:rsidRDefault="009E6AB9" w:rsidP="00F85C05">
            <w:pPr>
              <w:rPr>
                <w:noProof/>
              </w:rPr>
            </w:pPr>
            <w:r w:rsidRPr="00087442">
              <w:rPr>
                <w:noProof/>
                <w:lang w:bidi="es-ES"/>
              </w:rPr>
              <mc:AlternateContent>
                <mc:Choice Requires="wps">
                  <w:drawing>
                    <wp:inline distT="0" distB="0" distL="0" distR="0" wp14:anchorId="1F61392F" wp14:editId="6FDB70A0">
                      <wp:extent cx="2386739" cy="2038350"/>
                      <wp:effectExtent l="0" t="0" r="0" b="0"/>
                      <wp:docPr id="1031" name="Cuadro de texto 1031"/>
                      <wp:cNvGraphicFramePr/>
                      <a:graphic xmlns:a="http://schemas.openxmlformats.org/drawingml/2006/main">
                        <a:graphicData uri="http://schemas.microsoft.com/office/word/2010/wordprocessingShape">
                          <wps:wsp>
                            <wps:cNvSpPr txBox="1"/>
                            <wps:spPr>
                              <a:xfrm>
                                <a:off x="0" y="0"/>
                                <a:ext cx="2386739" cy="2038350"/>
                              </a:xfrm>
                              <a:prstGeom prst="rect">
                                <a:avLst/>
                              </a:prstGeom>
                              <a:noFill/>
                              <a:ln w="6350">
                                <a:noFill/>
                              </a:ln>
                            </wps:spPr>
                            <wps:txbx>
                              <w:txbxContent>
                                <w:p w14:paraId="3270EBA4" w14:textId="77777777" w:rsidR="009E6AB9" w:rsidRPr="00744C85" w:rsidRDefault="009E6AB9" w:rsidP="009E6AB9">
                                  <w:pPr>
                                    <w:pStyle w:val="Ttulo3"/>
                                    <w:spacing w:after="200"/>
                                  </w:pPr>
                                  <w:r w:rsidRPr="00BC17D7">
                                    <w:rPr>
                                      <w:lang w:bidi="es-ES"/>
                                    </w:rPr>
                                    <w:t>Nombre del producto</w:t>
                                  </w:r>
                                </w:p>
                                <w:p w14:paraId="310CD1E3" w14:textId="77777777" w:rsidR="009E6AB9" w:rsidRPr="00744C85" w:rsidRDefault="009E6AB9" w:rsidP="009E6AB9">
                                  <w:r w:rsidRPr="00744C85">
                                    <w:rPr>
                                      <w:lang w:bidi="es-ES"/>
                                    </w:rPr>
                                    <w:t>Describa aquí el producto, servicio o evento. Incluya una breve descripción y cualquier característica.</w:t>
                                  </w:r>
                                </w:p>
                                <w:p w14:paraId="53DCCD1A" w14:textId="77777777" w:rsidR="009E6AB9" w:rsidRPr="00BC17D7" w:rsidRDefault="009E6AB9" w:rsidP="009E6AB9"/>
                                <w:p w14:paraId="58B53DE7" w14:textId="77777777" w:rsidR="009E6AB9" w:rsidRPr="00BC17D7" w:rsidRDefault="009E6AB9" w:rsidP="009E6AB9">
                                  <w:pPr>
                                    <w:pStyle w:val="Ttulo6"/>
                                  </w:pPr>
                                  <w:r w:rsidRPr="00BC17D7">
                                    <w:rPr>
                                      <w:lang w:bidi="es-ES"/>
                                    </w:rPr>
                                    <w:t>Precio:</w:t>
                                  </w:r>
                                  <w:r w:rsidRPr="00BC17D7">
                                    <w:rPr>
                                      <w:lang w:bidi="es-ES"/>
                                    </w:rPr>
                                    <w:tab/>
                                    <w:t>0,00</w:t>
                                  </w:r>
                                </w:p>
                                <w:p w14:paraId="3C14B07E" w14:textId="77777777" w:rsidR="009E6AB9" w:rsidRPr="00BC17D7" w:rsidRDefault="009E6AB9" w:rsidP="009E6AB9">
                                  <w:pPr>
                                    <w:pStyle w:val="Ttulo6"/>
                                  </w:pPr>
                                  <w:r w:rsidRPr="00BC17D7">
                                    <w:rPr>
                                      <w:lang w:bidi="es-ES"/>
                                    </w:rPr>
                                    <w:t>Orden nº: 000000</w:t>
                                  </w:r>
                                </w:p>
                                <w:p w14:paraId="00C3A8FF" w14:textId="77777777" w:rsidR="009E6AB9" w:rsidRPr="00BC17D7" w:rsidRDefault="009E6AB9" w:rsidP="009E6AB9">
                                  <w:pPr>
                                    <w:pStyle w:val="Ttulo6"/>
                                  </w:pPr>
                                  <w:r w:rsidRPr="00BC17D7">
                                    <w:rPr>
                                      <w:lang w:bidi="es-ES"/>
                                    </w:rPr>
                                    <w:t>Tipo:</w:t>
                                  </w:r>
                                  <w:r w:rsidRPr="00BC17D7">
                                    <w:rPr>
                                      <w:lang w:bidi="es-ES"/>
                                    </w:rPr>
                                    <w:tab/>
                                    <w:t>Tipo</w:t>
                                  </w:r>
                                </w:p>
                              </w:txbxContent>
                            </wps:txbx>
                            <wps:bodyPr rot="0" spcFirstLastPara="0" vertOverflow="overflow" horzOverflow="overflow" vert="horz" wrap="square" lIns="182880" tIns="182880" rIns="91440" bIns="45720" numCol="1" spcCol="0" rtlCol="0" fromWordArt="0" anchor="t" anchorCtr="0" forceAA="0" compatLnSpc="1">
                              <a:prstTxWarp prst="textNoShape">
                                <a:avLst/>
                              </a:prstTxWarp>
                              <a:noAutofit/>
                            </wps:bodyPr>
                          </wps:wsp>
                        </a:graphicData>
                      </a:graphic>
                    </wp:inline>
                  </w:drawing>
                </mc:Choice>
                <mc:Fallback>
                  <w:pict>
                    <v:shape w14:anchorId="1F61392F" id="Cuadro de texto 1031" o:spid="_x0000_s1086" type="#_x0000_t202" style="width:187.9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" filled="f" stroked="f" strokeweight=".5pt">
                      <v:textbox inset="14.4pt,14.4pt">
                        <w:txbxContent>
                          <w:p w14:paraId="3270EBA4" w14:textId="77777777" w:rsidR="009E6AB9" w:rsidRPr="00744C85" w:rsidRDefault="009E6AB9" w:rsidP="009E6AB9">
                            <w:pPr>
                              <w:pStyle w:val="Ttulo3"/>
                              <w:spacing w:after="200"/>
                            </w:pPr>
                            <w:r w:rsidRPr="00BC17D7">
                              <w:rPr>
                                <w:lang w:bidi="es-ES"/>
                              </w:rPr>
                              <w:t>Nombre del producto</w:t>
                            </w:r>
                          </w:p>
                          <w:p w14:paraId="310CD1E3" w14:textId="77777777" w:rsidR="009E6AB9" w:rsidRPr="00744C85" w:rsidRDefault="009E6AB9" w:rsidP="009E6AB9">
                            <w:r w:rsidRPr="00744C85">
                              <w:rPr>
                                <w:lang w:bidi="es-ES"/>
                              </w:rPr>
                              <w:t>Describa aquí el producto, servicio o evento. Incluya una breve descripción y cualquier característica.</w:t>
                            </w:r>
                          </w:p>
                          <w:p w14:paraId="53DCCD1A" w14:textId="77777777" w:rsidR="009E6AB9" w:rsidRPr="00BC17D7" w:rsidRDefault="009E6AB9" w:rsidP="009E6AB9"/>
                          <w:p w14:paraId="58B53DE7" w14:textId="77777777" w:rsidR="009E6AB9" w:rsidRPr="00BC17D7" w:rsidRDefault="009E6AB9" w:rsidP="009E6AB9">
                            <w:pPr>
                              <w:pStyle w:val="Ttulo6"/>
                            </w:pPr>
                            <w:r w:rsidRPr="00BC17D7">
                              <w:rPr>
                                <w:lang w:bidi="es-ES"/>
                              </w:rPr>
                              <w:t>Precio:</w:t>
                            </w:r>
                            <w:r w:rsidRPr="00BC17D7">
                              <w:rPr>
                                <w:lang w:bidi="es-ES"/>
                              </w:rPr>
                              <w:tab/>
                              <w:t>0,00</w:t>
                            </w:r>
                          </w:p>
                          <w:p w14:paraId="3C14B07E" w14:textId="77777777" w:rsidR="009E6AB9" w:rsidRPr="00BC17D7" w:rsidRDefault="009E6AB9" w:rsidP="009E6AB9">
                            <w:pPr>
                              <w:pStyle w:val="Ttulo6"/>
                            </w:pPr>
                            <w:r w:rsidRPr="00BC17D7">
                              <w:rPr>
                                <w:lang w:bidi="es-ES"/>
                              </w:rPr>
                              <w:t>Orden nº: 000000</w:t>
                            </w:r>
                          </w:p>
                          <w:p w14:paraId="00C3A8FF" w14:textId="77777777" w:rsidR="009E6AB9" w:rsidRPr="00BC17D7" w:rsidRDefault="009E6AB9" w:rsidP="009E6AB9">
                            <w:pPr>
                              <w:pStyle w:val="Ttulo6"/>
                            </w:pPr>
                            <w:r w:rsidRPr="00BC17D7">
                              <w:rPr>
                                <w:lang w:bidi="es-ES"/>
                              </w:rPr>
                              <w:t>Tipo:</w:t>
                            </w:r>
                            <w:r w:rsidRPr="00BC17D7">
                              <w:rPr>
                                <w:lang w:bidi="es-ES"/>
                              </w:rPr>
                              <w:tab/>
                              <w:t>Tipo</w:t>
                            </w:r>
                          </w:p>
                        </w:txbxContent>
                      </v:textbox>
                      <w10:anchorlock/>
                    </v:shape>
                  </w:pict>
                </mc:Fallback>
              </mc:AlternateContent>
            </w:r>
          </w:p>
        </w:tc>
        <w:tc>
          <w:tcPr>
            <w:tcW w:w="4958" w:type="dxa"/>
          </w:tcPr>
          <w:p w14:paraId="56646608" w14:textId="77777777" w:rsidR="009E6AB9" w:rsidRPr="00087442" w:rsidRDefault="009E6AB9" w:rsidP="00F85C05">
            <w:pPr>
              <w:rPr>
                <w:noProof/>
              </w:rPr>
            </w:pPr>
            <w:r w:rsidRPr="00087442">
              <w:rPr>
                <w:noProof/>
                <w:lang w:bidi="es-ES"/>
              </w:rPr>
              <mc:AlternateContent>
                <mc:Choice Requires="wps">
                  <w:drawing>
                    <wp:inline distT="0" distB="0" distL="0" distR="0" wp14:anchorId="507C9EF0" wp14:editId="57EA3DEB">
                      <wp:extent cx="2386739" cy="2038350"/>
                      <wp:effectExtent l="0" t="0" r="0" b="0"/>
                      <wp:docPr id="1032" name="Cuadro de texto 1032"/>
                      <wp:cNvGraphicFramePr/>
                      <a:graphic xmlns:a="http://schemas.openxmlformats.org/drawingml/2006/main">
                        <a:graphicData uri="http://schemas.microsoft.com/office/word/2010/wordprocessingShape">
                          <wps:wsp>
                            <wps:cNvSpPr txBox="1"/>
                            <wps:spPr>
                              <a:xfrm>
                                <a:off x="0" y="0"/>
                                <a:ext cx="2386739" cy="2038350"/>
                              </a:xfrm>
                              <a:prstGeom prst="rect">
                                <a:avLst/>
                              </a:prstGeom>
                              <a:noFill/>
                              <a:ln w="6350">
                                <a:noFill/>
                              </a:ln>
                            </wps:spPr>
                            <wps:txbx>
                              <w:txbxContent>
                                <w:p w14:paraId="6CABB9F8" w14:textId="77777777" w:rsidR="009E6AB9" w:rsidRPr="00744C85" w:rsidRDefault="009E6AB9" w:rsidP="009E6AB9">
                                  <w:pPr>
                                    <w:pStyle w:val="Ttulo3"/>
                                    <w:spacing w:after="200"/>
                                  </w:pPr>
                                  <w:r w:rsidRPr="00BC17D7">
                                    <w:rPr>
                                      <w:lang w:bidi="es-ES"/>
                                    </w:rPr>
                                    <w:t>Nombre del producto</w:t>
                                  </w:r>
                                </w:p>
                                <w:p w14:paraId="130A521D" w14:textId="77777777" w:rsidR="009E6AB9" w:rsidRPr="00744C85" w:rsidRDefault="009E6AB9" w:rsidP="009E6AB9">
                                  <w:r w:rsidRPr="00744C85">
                                    <w:rPr>
                                      <w:lang w:bidi="es-ES"/>
                                    </w:rPr>
                                    <w:t>Describa aquí el producto, servicio o evento. Incluya una breve descripción y cualquier característica.</w:t>
                                  </w:r>
                                </w:p>
                                <w:p w14:paraId="0DFCCF1F" w14:textId="77777777" w:rsidR="009E6AB9" w:rsidRPr="00BC17D7" w:rsidRDefault="009E6AB9" w:rsidP="009E6AB9"/>
                                <w:p w14:paraId="36A28EA9" w14:textId="77777777" w:rsidR="009E6AB9" w:rsidRPr="00BC17D7" w:rsidRDefault="009E6AB9" w:rsidP="009E6AB9">
                                  <w:pPr>
                                    <w:pStyle w:val="Ttulo6"/>
                                  </w:pPr>
                                  <w:r w:rsidRPr="00BC17D7">
                                    <w:rPr>
                                      <w:lang w:bidi="es-ES"/>
                                    </w:rPr>
                                    <w:t>Precio:</w:t>
                                  </w:r>
                                  <w:r w:rsidRPr="00BC17D7">
                                    <w:rPr>
                                      <w:lang w:bidi="es-ES"/>
                                    </w:rPr>
                                    <w:tab/>
                                    <w:t>0,00</w:t>
                                  </w:r>
                                </w:p>
                                <w:p w14:paraId="1547BE4B" w14:textId="77777777" w:rsidR="009E6AB9" w:rsidRPr="00BC17D7" w:rsidRDefault="009E6AB9" w:rsidP="009E6AB9">
                                  <w:pPr>
                                    <w:pStyle w:val="Ttulo6"/>
                                  </w:pPr>
                                  <w:r w:rsidRPr="00BC17D7">
                                    <w:rPr>
                                      <w:lang w:bidi="es-ES"/>
                                    </w:rPr>
                                    <w:t>Orden nº: 000000</w:t>
                                  </w:r>
                                </w:p>
                                <w:p w14:paraId="7C5BEF00" w14:textId="77777777" w:rsidR="009E6AB9" w:rsidRDefault="009E6AB9" w:rsidP="009E6AB9">
                                  <w:pPr>
                                    <w:pStyle w:val="Ttulo6"/>
                                  </w:pPr>
                                  <w:r w:rsidRPr="00BC17D7">
                                    <w:rPr>
                                      <w:lang w:bidi="es-ES"/>
                                    </w:rPr>
                                    <w:t>Tipo:</w:t>
                                  </w:r>
                                  <w:r w:rsidRPr="00BC17D7">
                                    <w:rPr>
                                      <w:lang w:bidi="es-ES"/>
                                    </w:rPr>
                                    <w:tab/>
                                    <w:t>Tipo</w:t>
                                  </w:r>
                                </w:p>
                                <w:p w14:paraId="6DECD632" w14:textId="77777777" w:rsidR="009E6AB9" w:rsidRDefault="009E6AB9" w:rsidP="009E6AB9"/>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507C9EF0" id="Cuadro de texto 1032" o:spid="_x0000_s1087" type="#_x0000_t202" style="width:187.9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" filled="f" stroked="f" strokeweight=".5pt">
                      <v:textbox inset=",14.4pt">
                        <w:txbxContent>
                          <w:p w14:paraId="6CABB9F8" w14:textId="77777777" w:rsidR="009E6AB9" w:rsidRPr="00744C85" w:rsidRDefault="009E6AB9" w:rsidP="009E6AB9">
                            <w:pPr>
                              <w:pStyle w:val="Ttulo3"/>
                              <w:spacing w:after="200"/>
                            </w:pPr>
                            <w:r w:rsidRPr="00BC17D7">
                              <w:rPr>
                                <w:lang w:bidi="es-ES"/>
                              </w:rPr>
                              <w:t>Nombre del producto</w:t>
                            </w:r>
                          </w:p>
                          <w:p w14:paraId="130A521D" w14:textId="77777777" w:rsidR="009E6AB9" w:rsidRPr="00744C85" w:rsidRDefault="009E6AB9" w:rsidP="009E6AB9">
                            <w:r w:rsidRPr="00744C85">
                              <w:rPr>
                                <w:lang w:bidi="es-ES"/>
                              </w:rPr>
                              <w:t>Describa aquí el producto, servicio o evento. Incluya una breve descripción y cualquier característica.</w:t>
                            </w:r>
                          </w:p>
                          <w:p w14:paraId="0DFCCF1F" w14:textId="77777777" w:rsidR="009E6AB9" w:rsidRPr="00BC17D7" w:rsidRDefault="009E6AB9" w:rsidP="009E6AB9"/>
                          <w:p w14:paraId="36A28EA9" w14:textId="77777777" w:rsidR="009E6AB9" w:rsidRPr="00BC17D7" w:rsidRDefault="009E6AB9" w:rsidP="009E6AB9">
                            <w:pPr>
                              <w:pStyle w:val="Ttulo6"/>
                            </w:pPr>
                            <w:r w:rsidRPr="00BC17D7">
                              <w:rPr>
                                <w:lang w:bidi="es-ES"/>
                              </w:rPr>
                              <w:t>Precio:</w:t>
                            </w:r>
                            <w:r w:rsidRPr="00BC17D7">
                              <w:rPr>
                                <w:lang w:bidi="es-ES"/>
                              </w:rPr>
                              <w:tab/>
                              <w:t>0,00</w:t>
                            </w:r>
                          </w:p>
                          <w:p w14:paraId="1547BE4B" w14:textId="77777777" w:rsidR="009E6AB9" w:rsidRPr="00BC17D7" w:rsidRDefault="009E6AB9" w:rsidP="009E6AB9">
                            <w:pPr>
                              <w:pStyle w:val="Ttulo6"/>
                            </w:pPr>
                            <w:r w:rsidRPr="00BC17D7">
                              <w:rPr>
                                <w:lang w:bidi="es-ES"/>
                              </w:rPr>
                              <w:t>Orden nº: 000000</w:t>
                            </w:r>
                          </w:p>
                          <w:p w14:paraId="7C5BEF00" w14:textId="77777777" w:rsidR="009E6AB9" w:rsidRDefault="009E6AB9" w:rsidP="009E6AB9">
                            <w:pPr>
                              <w:pStyle w:val="Ttulo6"/>
                            </w:pPr>
                            <w:r w:rsidRPr="00BC17D7">
                              <w:rPr>
                                <w:lang w:bidi="es-ES"/>
                              </w:rPr>
                              <w:t>Tipo:</w:t>
                            </w:r>
                            <w:r w:rsidRPr="00BC17D7">
                              <w:rPr>
                                <w:lang w:bidi="es-ES"/>
                              </w:rPr>
                              <w:tab/>
                              <w:t>Tipo</w:t>
                            </w:r>
                          </w:p>
                          <w:p w14:paraId="6DECD632" w14:textId="77777777" w:rsidR="009E6AB9" w:rsidRDefault="009E6AB9" w:rsidP="009E6AB9"/>
                        </w:txbxContent>
                      </v:textbox>
                      <w10:anchorlock/>
                    </v:shape>
                  </w:pict>
                </mc:Fallback>
              </mc:AlternateContent>
            </w:r>
          </w:p>
        </w:tc>
      </w:tr>
      <w:tr w:rsidR="009E6AB9" w:rsidRPr="00087442" w14:paraId="3A571A4C" w14:textId="77777777" w:rsidTr="00DB4F0B">
        <w:trPr>
          <w:trHeight w:val="3379"/>
        </w:trPr>
        <w:tc>
          <w:tcPr>
            <w:tcW w:w="8058" w:type="dxa"/>
            <w:gridSpan w:val="2"/>
            <w:vMerge/>
          </w:tcPr>
          <w:p w14:paraId="13CEDBD2" w14:textId="77777777" w:rsidR="009E6AB9" w:rsidRPr="00087442" w:rsidRDefault="009E6AB9" w:rsidP="00F85C05">
            <w:pPr>
              <w:rPr>
                <w:noProof/>
              </w:rPr>
            </w:pPr>
          </w:p>
        </w:tc>
        <w:tc>
          <w:tcPr>
            <w:tcW w:w="3825" w:type="dxa"/>
          </w:tcPr>
          <w:p w14:paraId="01D3B9B8" w14:textId="77777777" w:rsidR="009E6AB9" w:rsidRPr="00087442" w:rsidRDefault="009E6AB9" w:rsidP="00F85C05">
            <w:pPr>
              <w:rPr>
                <w:noProof/>
              </w:rPr>
            </w:pPr>
            <w:r w:rsidRPr="00087442">
              <w:rPr>
                <w:noProof/>
                <w:lang w:bidi="es-ES"/>
              </w:rPr>
              <mc:AlternateContent>
                <mc:Choice Requires="wps">
                  <w:drawing>
                    <wp:inline distT="0" distB="0" distL="0" distR="0" wp14:anchorId="50564D51" wp14:editId="19E0FA50">
                      <wp:extent cx="2386739" cy="2152650"/>
                      <wp:effectExtent l="0" t="0" r="0" b="0"/>
                      <wp:docPr id="1033" name="Cuadro de texto 1033"/>
                      <wp:cNvGraphicFramePr/>
                      <a:graphic xmlns:a="http://schemas.openxmlformats.org/drawingml/2006/main">
                        <a:graphicData uri="http://schemas.microsoft.com/office/word/2010/wordprocessingShape">
                          <wps:wsp>
                            <wps:cNvSpPr txBox="1"/>
                            <wps:spPr>
                              <a:xfrm>
                                <a:off x="0" y="0"/>
                                <a:ext cx="2386739" cy="2152650"/>
                              </a:xfrm>
                              <a:prstGeom prst="rect">
                                <a:avLst/>
                              </a:prstGeom>
                              <a:noFill/>
                              <a:ln w="6350">
                                <a:noFill/>
                              </a:ln>
                            </wps:spPr>
                            <wps:txbx>
                              <w:txbxContent>
                                <w:p w14:paraId="4F833046" w14:textId="77777777" w:rsidR="009E6AB9" w:rsidRPr="00744C85" w:rsidRDefault="009E6AB9" w:rsidP="009E6AB9">
                                  <w:pPr>
                                    <w:pStyle w:val="Ttulo3"/>
                                    <w:spacing w:after="200"/>
                                  </w:pPr>
                                  <w:r w:rsidRPr="00BC17D7">
                                    <w:rPr>
                                      <w:lang w:bidi="es-ES"/>
                                    </w:rPr>
                                    <w:t>Nombre del producto</w:t>
                                  </w:r>
                                </w:p>
                                <w:p w14:paraId="76DFCD7C" w14:textId="77777777" w:rsidR="009E6AB9" w:rsidRPr="00744C85" w:rsidRDefault="009E6AB9" w:rsidP="009E6AB9">
                                  <w:r w:rsidRPr="00744C85">
                                    <w:rPr>
                                      <w:lang w:bidi="es-ES"/>
                                    </w:rPr>
                                    <w:t>Describa aquí el producto, servicio o evento. Incluya una breve descripción y cualquier característica.</w:t>
                                  </w:r>
                                </w:p>
                                <w:p w14:paraId="02DB0902" w14:textId="77777777" w:rsidR="009E6AB9" w:rsidRPr="00BC17D7" w:rsidRDefault="009E6AB9" w:rsidP="009E6AB9"/>
                                <w:p w14:paraId="27F5480D" w14:textId="77777777" w:rsidR="009E6AB9" w:rsidRPr="00BC17D7" w:rsidRDefault="009E6AB9" w:rsidP="009E6AB9">
                                  <w:pPr>
                                    <w:pStyle w:val="Ttulo6"/>
                                  </w:pPr>
                                  <w:r w:rsidRPr="00BC17D7">
                                    <w:rPr>
                                      <w:lang w:bidi="es-ES"/>
                                    </w:rPr>
                                    <w:t>Precio:</w:t>
                                  </w:r>
                                  <w:r w:rsidRPr="00BC17D7">
                                    <w:rPr>
                                      <w:lang w:bidi="es-ES"/>
                                    </w:rPr>
                                    <w:tab/>
                                    <w:t>0,00</w:t>
                                  </w:r>
                                </w:p>
                                <w:p w14:paraId="07D9E8A7" w14:textId="77777777" w:rsidR="009E6AB9" w:rsidRPr="00BC17D7" w:rsidRDefault="009E6AB9" w:rsidP="009E6AB9">
                                  <w:pPr>
                                    <w:pStyle w:val="Ttulo6"/>
                                  </w:pPr>
                                  <w:r w:rsidRPr="00BC17D7">
                                    <w:rPr>
                                      <w:lang w:bidi="es-ES"/>
                                    </w:rPr>
                                    <w:t>Orden nº: 000000</w:t>
                                  </w:r>
                                </w:p>
                                <w:p w14:paraId="4DBF158D" w14:textId="77777777" w:rsidR="009E6AB9" w:rsidRDefault="009E6AB9" w:rsidP="009E6AB9">
                                  <w:pPr>
                                    <w:pStyle w:val="Ttulo6"/>
                                  </w:pPr>
                                  <w:r w:rsidRPr="00BC17D7">
                                    <w:rPr>
                                      <w:lang w:bidi="es-ES"/>
                                    </w:rPr>
                                    <w:t>Tipo:</w:t>
                                  </w:r>
                                  <w:r w:rsidRPr="00BC17D7">
                                    <w:rPr>
                                      <w:lang w:bidi="es-ES"/>
                                    </w:rPr>
                                    <w:tab/>
                                    <w:t>Tipo</w:t>
                                  </w:r>
                                </w:p>
                                <w:p w14:paraId="36AA959E" w14:textId="77777777" w:rsidR="009E6AB9" w:rsidRDefault="009E6AB9" w:rsidP="009E6AB9">
                                  <w:pPr>
                                    <w:pStyle w:val="Ttulo2"/>
                                  </w:pPr>
                                </w:p>
                                <w:p w14:paraId="493AAE9B" w14:textId="77777777" w:rsidR="009E6AB9" w:rsidRDefault="009E6AB9" w:rsidP="009E6AB9">
                                  <w:pPr>
                                    <w:pStyle w:val="Ttulo2"/>
                                  </w:pPr>
                                </w:p>
                                <w:p w14:paraId="6B4952D6" w14:textId="77777777" w:rsidR="009E6AB9" w:rsidRPr="00744C85" w:rsidRDefault="009E6AB9" w:rsidP="009E6AB9">
                                  <w:pPr>
                                    <w:pStyle w:val="Ttulo3"/>
                                  </w:pPr>
                                  <w:r w:rsidRPr="00BC17D7">
                                    <w:rPr>
                                      <w:lang w:bidi="es-ES"/>
                                    </w:rPr>
                                    <w:t>Nombre del producto</w:t>
                                  </w:r>
                                </w:p>
                                <w:p w14:paraId="76FBD679" w14:textId="77777777" w:rsidR="009E6AB9" w:rsidRPr="00744C85" w:rsidRDefault="009E6AB9" w:rsidP="009E6AB9">
                                  <w:r w:rsidRPr="00744C85">
                                    <w:rPr>
                                      <w:lang w:bidi="es-ES"/>
                                    </w:rPr>
                                    <w:t>Describa aquí el producto, servicio o evento. Incluya una breve descripción y cualquier característica.</w:t>
                                  </w:r>
                                </w:p>
                                <w:p w14:paraId="365FCE2D" w14:textId="77777777" w:rsidR="009E6AB9" w:rsidRPr="00BC17D7" w:rsidRDefault="009E6AB9" w:rsidP="009E6AB9"/>
                                <w:p w14:paraId="147575AF" w14:textId="77777777" w:rsidR="009E6AB9" w:rsidRPr="00BC17D7" w:rsidRDefault="009E6AB9" w:rsidP="009E6AB9">
                                  <w:pPr>
                                    <w:pStyle w:val="Ttulo6"/>
                                  </w:pPr>
                                  <w:r w:rsidRPr="00BC17D7">
                                    <w:rPr>
                                      <w:lang w:bidi="es-ES"/>
                                    </w:rPr>
                                    <w:t>Precio:</w:t>
                                  </w:r>
                                  <w:r w:rsidRPr="00BC17D7">
                                    <w:rPr>
                                      <w:lang w:bidi="es-ES"/>
                                    </w:rPr>
                                    <w:tab/>
                                    <w:t>0,00</w:t>
                                  </w:r>
                                </w:p>
                                <w:p w14:paraId="79306C2C" w14:textId="77777777" w:rsidR="009E6AB9" w:rsidRPr="00BC17D7" w:rsidRDefault="009E6AB9" w:rsidP="009E6AB9">
                                  <w:pPr>
                                    <w:pStyle w:val="Ttulo6"/>
                                  </w:pPr>
                                  <w:r w:rsidRPr="00BC17D7">
                                    <w:rPr>
                                      <w:lang w:bidi="es-ES"/>
                                    </w:rPr>
                                    <w:t>Orden nº: 000000</w:t>
                                  </w:r>
                                </w:p>
                                <w:p w14:paraId="51B2DDA0" w14:textId="77777777" w:rsidR="009E6AB9" w:rsidRDefault="009E6AB9" w:rsidP="009E6AB9">
                                  <w:pPr>
                                    <w:pStyle w:val="Ttulo6"/>
                                  </w:pPr>
                                  <w:r w:rsidRPr="00BC17D7">
                                    <w:rPr>
                                      <w:lang w:bidi="es-ES"/>
                                    </w:rPr>
                                    <w:t>Tipo:</w:t>
                                  </w:r>
                                  <w:r w:rsidRPr="00BC17D7">
                                    <w:rPr>
                                      <w:lang w:bidi="es-ES"/>
                                    </w:rPr>
                                    <w:tab/>
                                    <w:t>Tipo</w:t>
                                  </w:r>
                                </w:p>
                                <w:p w14:paraId="55ED36E3" w14:textId="77777777" w:rsidR="009E6AB9" w:rsidRDefault="009E6AB9" w:rsidP="009E6AB9">
                                  <w:pPr>
                                    <w:pStyle w:val="Ttulo2"/>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50564D51" id="Cuadro de texto 1033" o:spid="_x0000_s1088" type="#_x0000_t202" style="width:187.9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" filled="f" stroked="f" strokeweight=".5pt">
                      <v:textbox inset="14.4pt,7.2pt">
                        <w:txbxContent>
                          <w:p w14:paraId="4F833046" w14:textId="77777777" w:rsidR="009E6AB9" w:rsidRPr="00744C85" w:rsidRDefault="009E6AB9" w:rsidP="009E6AB9">
                            <w:pPr>
                              <w:pStyle w:val="Ttulo3"/>
                              <w:spacing w:after="200"/>
                            </w:pPr>
                            <w:r w:rsidRPr="00BC17D7">
                              <w:rPr>
                                <w:lang w:bidi="es-ES"/>
                              </w:rPr>
                              <w:t>Nombre del producto</w:t>
                            </w:r>
                          </w:p>
                          <w:p w14:paraId="76DFCD7C" w14:textId="77777777" w:rsidR="009E6AB9" w:rsidRPr="00744C85" w:rsidRDefault="009E6AB9" w:rsidP="009E6AB9">
                            <w:r w:rsidRPr="00744C85">
                              <w:rPr>
                                <w:lang w:bidi="es-ES"/>
                              </w:rPr>
                              <w:t>Describa aquí el producto, servicio o evento. Incluya una breve descripción y cualquier característica.</w:t>
                            </w:r>
                          </w:p>
                          <w:p w14:paraId="02DB0902" w14:textId="77777777" w:rsidR="009E6AB9" w:rsidRPr="00BC17D7" w:rsidRDefault="009E6AB9" w:rsidP="009E6AB9"/>
                          <w:p w14:paraId="27F5480D" w14:textId="77777777" w:rsidR="009E6AB9" w:rsidRPr="00BC17D7" w:rsidRDefault="009E6AB9" w:rsidP="009E6AB9">
                            <w:pPr>
                              <w:pStyle w:val="Ttulo6"/>
                            </w:pPr>
                            <w:r w:rsidRPr="00BC17D7">
                              <w:rPr>
                                <w:lang w:bidi="es-ES"/>
                              </w:rPr>
                              <w:t>Precio:</w:t>
                            </w:r>
                            <w:r w:rsidRPr="00BC17D7">
                              <w:rPr>
                                <w:lang w:bidi="es-ES"/>
                              </w:rPr>
                              <w:tab/>
                              <w:t>0,00</w:t>
                            </w:r>
                          </w:p>
                          <w:p w14:paraId="07D9E8A7" w14:textId="77777777" w:rsidR="009E6AB9" w:rsidRPr="00BC17D7" w:rsidRDefault="009E6AB9" w:rsidP="009E6AB9">
                            <w:pPr>
                              <w:pStyle w:val="Ttulo6"/>
                            </w:pPr>
                            <w:r w:rsidRPr="00BC17D7">
                              <w:rPr>
                                <w:lang w:bidi="es-ES"/>
                              </w:rPr>
                              <w:t>Orden nº: 000000</w:t>
                            </w:r>
                          </w:p>
                          <w:p w14:paraId="4DBF158D" w14:textId="77777777" w:rsidR="009E6AB9" w:rsidRDefault="009E6AB9" w:rsidP="009E6AB9">
                            <w:pPr>
                              <w:pStyle w:val="Ttulo6"/>
                            </w:pPr>
                            <w:r w:rsidRPr="00BC17D7">
                              <w:rPr>
                                <w:lang w:bidi="es-ES"/>
                              </w:rPr>
                              <w:t>Tipo:</w:t>
                            </w:r>
                            <w:r w:rsidRPr="00BC17D7">
                              <w:rPr>
                                <w:lang w:bidi="es-ES"/>
                              </w:rPr>
                              <w:tab/>
                              <w:t>Tipo</w:t>
                            </w:r>
                          </w:p>
                          <w:p w14:paraId="36AA959E" w14:textId="77777777" w:rsidR="009E6AB9" w:rsidRDefault="009E6AB9" w:rsidP="009E6AB9">
                            <w:pPr>
                              <w:pStyle w:val="Ttulo2"/>
                            </w:pPr>
                          </w:p>
                          <w:p w14:paraId="493AAE9B" w14:textId="77777777" w:rsidR="009E6AB9" w:rsidRDefault="009E6AB9" w:rsidP="009E6AB9">
                            <w:pPr>
                              <w:pStyle w:val="Ttulo2"/>
                            </w:pPr>
                          </w:p>
                          <w:p w14:paraId="6B4952D6" w14:textId="77777777" w:rsidR="009E6AB9" w:rsidRPr="00744C85" w:rsidRDefault="009E6AB9" w:rsidP="009E6AB9">
                            <w:pPr>
                              <w:pStyle w:val="Ttulo3"/>
                            </w:pPr>
                            <w:r w:rsidRPr="00BC17D7">
                              <w:rPr>
                                <w:lang w:bidi="es-ES"/>
                              </w:rPr>
                              <w:t>Nombre del producto</w:t>
                            </w:r>
                          </w:p>
                          <w:p w14:paraId="76FBD679" w14:textId="77777777" w:rsidR="009E6AB9" w:rsidRPr="00744C85" w:rsidRDefault="009E6AB9" w:rsidP="009E6AB9">
                            <w:r w:rsidRPr="00744C85">
                              <w:rPr>
                                <w:lang w:bidi="es-ES"/>
                              </w:rPr>
                              <w:t>Describa aquí el producto, servicio o evento. Incluya una breve descripción y cualquier característica.</w:t>
                            </w:r>
                          </w:p>
                          <w:p w14:paraId="365FCE2D" w14:textId="77777777" w:rsidR="009E6AB9" w:rsidRPr="00BC17D7" w:rsidRDefault="009E6AB9" w:rsidP="009E6AB9"/>
                          <w:p w14:paraId="147575AF" w14:textId="77777777" w:rsidR="009E6AB9" w:rsidRPr="00BC17D7" w:rsidRDefault="009E6AB9" w:rsidP="009E6AB9">
                            <w:pPr>
                              <w:pStyle w:val="Ttulo6"/>
                            </w:pPr>
                            <w:r w:rsidRPr="00BC17D7">
                              <w:rPr>
                                <w:lang w:bidi="es-ES"/>
                              </w:rPr>
                              <w:t>Precio:</w:t>
                            </w:r>
                            <w:r w:rsidRPr="00BC17D7">
                              <w:rPr>
                                <w:lang w:bidi="es-ES"/>
                              </w:rPr>
                              <w:tab/>
                              <w:t>0,00</w:t>
                            </w:r>
                          </w:p>
                          <w:p w14:paraId="79306C2C" w14:textId="77777777" w:rsidR="009E6AB9" w:rsidRPr="00BC17D7" w:rsidRDefault="009E6AB9" w:rsidP="009E6AB9">
                            <w:pPr>
                              <w:pStyle w:val="Ttulo6"/>
                            </w:pPr>
                            <w:r w:rsidRPr="00BC17D7">
                              <w:rPr>
                                <w:lang w:bidi="es-ES"/>
                              </w:rPr>
                              <w:t>Orden nº: 000000</w:t>
                            </w:r>
                          </w:p>
                          <w:p w14:paraId="51B2DDA0" w14:textId="77777777" w:rsidR="009E6AB9" w:rsidRDefault="009E6AB9" w:rsidP="009E6AB9">
                            <w:pPr>
                              <w:pStyle w:val="Ttulo6"/>
                            </w:pPr>
                            <w:r w:rsidRPr="00BC17D7">
                              <w:rPr>
                                <w:lang w:bidi="es-ES"/>
                              </w:rPr>
                              <w:t>Tipo:</w:t>
                            </w:r>
                            <w:r w:rsidRPr="00BC17D7">
                              <w:rPr>
                                <w:lang w:bidi="es-ES"/>
                              </w:rPr>
                              <w:tab/>
                              <w:t>Tipo</w:t>
                            </w:r>
                          </w:p>
                          <w:p w14:paraId="55ED36E3" w14:textId="77777777" w:rsidR="009E6AB9" w:rsidRDefault="009E6AB9" w:rsidP="009E6AB9">
                            <w:pPr>
                              <w:pStyle w:val="Ttulo2"/>
                            </w:pPr>
                          </w:p>
                        </w:txbxContent>
                      </v:textbox>
                      <w10:anchorlock/>
                    </v:shape>
                  </w:pict>
                </mc:Fallback>
              </mc:AlternateContent>
            </w:r>
          </w:p>
        </w:tc>
        <w:tc>
          <w:tcPr>
            <w:tcW w:w="4958" w:type="dxa"/>
          </w:tcPr>
          <w:p w14:paraId="328884B0" w14:textId="77777777" w:rsidR="009E6AB9" w:rsidRPr="00087442" w:rsidRDefault="009E6AB9" w:rsidP="00F85C05">
            <w:pPr>
              <w:rPr>
                <w:noProof/>
              </w:rPr>
            </w:pPr>
            <w:r w:rsidRPr="00087442">
              <w:rPr>
                <w:noProof/>
                <w:lang w:bidi="es-ES"/>
              </w:rPr>
              <mc:AlternateContent>
                <mc:Choice Requires="wps">
                  <w:drawing>
                    <wp:inline distT="0" distB="0" distL="0" distR="0" wp14:anchorId="66EF9964" wp14:editId="10DC725D">
                      <wp:extent cx="2386739" cy="2152650"/>
                      <wp:effectExtent l="0" t="0" r="0" b="0"/>
                      <wp:docPr id="1034" name="Cuadro de texto 1034"/>
                      <wp:cNvGraphicFramePr/>
                      <a:graphic xmlns:a="http://schemas.openxmlformats.org/drawingml/2006/main">
                        <a:graphicData uri="http://schemas.microsoft.com/office/word/2010/wordprocessingShape">
                          <wps:wsp>
                            <wps:cNvSpPr txBox="1"/>
                            <wps:spPr>
                              <a:xfrm>
                                <a:off x="0" y="0"/>
                                <a:ext cx="2386739" cy="2152650"/>
                              </a:xfrm>
                              <a:prstGeom prst="rect">
                                <a:avLst/>
                              </a:prstGeom>
                              <a:noFill/>
                              <a:ln w="6350">
                                <a:noFill/>
                              </a:ln>
                            </wps:spPr>
                            <wps:txbx>
                              <w:txbxContent>
                                <w:p w14:paraId="55D6C3FA" w14:textId="77777777" w:rsidR="009E6AB9" w:rsidRPr="00744C85" w:rsidRDefault="009E6AB9" w:rsidP="009E6AB9">
                                  <w:pPr>
                                    <w:pStyle w:val="Ttulo3"/>
                                    <w:spacing w:after="200"/>
                                  </w:pPr>
                                  <w:r w:rsidRPr="00BC17D7">
                                    <w:rPr>
                                      <w:lang w:bidi="es-ES"/>
                                    </w:rPr>
                                    <w:t>Nombre del producto</w:t>
                                  </w:r>
                                </w:p>
                                <w:p w14:paraId="2B292A95" w14:textId="77777777" w:rsidR="009E6AB9" w:rsidRPr="00744C85" w:rsidRDefault="009E6AB9" w:rsidP="009E6AB9">
                                  <w:r w:rsidRPr="00744C85">
                                    <w:rPr>
                                      <w:lang w:bidi="es-ES"/>
                                    </w:rPr>
                                    <w:t>Describa aquí el producto, servicio o evento. Incluya una breve descripción y cualquier característica.</w:t>
                                  </w:r>
                                </w:p>
                                <w:p w14:paraId="65536B05" w14:textId="77777777" w:rsidR="009E6AB9" w:rsidRPr="00BC17D7" w:rsidRDefault="009E6AB9" w:rsidP="009E6AB9"/>
                                <w:p w14:paraId="4C3D974D" w14:textId="77777777" w:rsidR="009E6AB9" w:rsidRPr="00BC17D7" w:rsidRDefault="009E6AB9" w:rsidP="009E6AB9">
                                  <w:pPr>
                                    <w:pStyle w:val="Ttulo6"/>
                                  </w:pPr>
                                  <w:r w:rsidRPr="00BC17D7">
                                    <w:rPr>
                                      <w:lang w:bidi="es-ES"/>
                                    </w:rPr>
                                    <w:t>Precio:</w:t>
                                  </w:r>
                                  <w:r w:rsidRPr="00BC17D7">
                                    <w:rPr>
                                      <w:lang w:bidi="es-ES"/>
                                    </w:rPr>
                                    <w:tab/>
                                    <w:t>0,00</w:t>
                                  </w:r>
                                </w:p>
                                <w:p w14:paraId="71E241CE" w14:textId="77777777" w:rsidR="009E6AB9" w:rsidRPr="00BC17D7" w:rsidRDefault="009E6AB9" w:rsidP="009E6AB9">
                                  <w:pPr>
                                    <w:pStyle w:val="Ttulo6"/>
                                  </w:pPr>
                                  <w:r w:rsidRPr="00BC17D7">
                                    <w:rPr>
                                      <w:lang w:bidi="es-ES"/>
                                    </w:rPr>
                                    <w:t>Orden nº: 000000</w:t>
                                  </w:r>
                                </w:p>
                                <w:p w14:paraId="10037E11" w14:textId="77777777" w:rsidR="009E6AB9" w:rsidRDefault="009E6AB9" w:rsidP="009E6AB9">
                                  <w:pPr>
                                    <w:pStyle w:val="Ttulo6"/>
                                  </w:pPr>
                                  <w:r w:rsidRPr="00BC17D7">
                                    <w:rPr>
                                      <w:lang w:bidi="es-ES"/>
                                    </w:rPr>
                                    <w:t>Tipo:</w:t>
                                  </w:r>
                                  <w:r w:rsidRPr="00BC17D7">
                                    <w:rPr>
                                      <w:lang w:bidi="es-ES"/>
                                    </w:rPr>
                                    <w:tab/>
                                    <w:t>Tipo</w:t>
                                  </w:r>
                                </w:p>
                                <w:p w14:paraId="7107F9F6" w14:textId="77777777"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66EF9964" id="Cuadro de texto 1034" o:spid="_x0000_s1089" type="#_x0000_t202" style="width:187.9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" filled="f" stroked="f" strokeweight=".5pt">
                      <v:textbox inset=",7.2pt">
                        <w:txbxContent>
                          <w:p w14:paraId="55D6C3FA" w14:textId="77777777" w:rsidR="009E6AB9" w:rsidRPr="00744C85" w:rsidRDefault="009E6AB9" w:rsidP="009E6AB9">
                            <w:pPr>
                              <w:pStyle w:val="Ttulo3"/>
                              <w:spacing w:after="200"/>
                            </w:pPr>
                            <w:r w:rsidRPr="00BC17D7">
                              <w:rPr>
                                <w:lang w:bidi="es-ES"/>
                              </w:rPr>
                              <w:t>Nombre del producto</w:t>
                            </w:r>
                          </w:p>
                          <w:p w14:paraId="2B292A95" w14:textId="77777777" w:rsidR="009E6AB9" w:rsidRPr="00744C85" w:rsidRDefault="009E6AB9" w:rsidP="009E6AB9">
                            <w:r w:rsidRPr="00744C85">
                              <w:rPr>
                                <w:lang w:bidi="es-ES"/>
                              </w:rPr>
                              <w:t>Describa aquí el producto, servicio o evento. Incluya una breve descripción y cualquier característica.</w:t>
                            </w:r>
                          </w:p>
                          <w:p w14:paraId="65536B05" w14:textId="77777777" w:rsidR="009E6AB9" w:rsidRPr="00BC17D7" w:rsidRDefault="009E6AB9" w:rsidP="009E6AB9"/>
                          <w:p w14:paraId="4C3D974D" w14:textId="77777777" w:rsidR="009E6AB9" w:rsidRPr="00BC17D7" w:rsidRDefault="009E6AB9" w:rsidP="009E6AB9">
                            <w:pPr>
                              <w:pStyle w:val="Ttulo6"/>
                            </w:pPr>
                            <w:r w:rsidRPr="00BC17D7">
                              <w:rPr>
                                <w:lang w:bidi="es-ES"/>
                              </w:rPr>
                              <w:t>Precio:</w:t>
                            </w:r>
                            <w:r w:rsidRPr="00BC17D7">
                              <w:rPr>
                                <w:lang w:bidi="es-ES"/>
                              </w:rPr>
                              <w:tab/>
                              <w:t>0,00</w:t>
                            </w:r>
                          </w:p>
                          <w:p w14:paraId="71E241CE" w14:textId="77777777" w:rsidR="009E6AB9" w:rsidRPr="00BC17D7" w:rsidRDefault="009E6AB9" w:rsidP="009E6AB9">
                            <w:pPr>
                              <w:pStyle w:val="Ttulo6"/>
                            </w:pPr>
                            <w:r w:rsidRPr="00BC17D7">
                              <w:rPr>
                                <w:lang w:bidi="es-ES"/>
                              </w:rPr>
                              <w:t>Orden nº: 000000</w:t>
                            </w:r>
                          </w:p>
                          <w:p w14:paraId="10037E11" w14:textId="77777777" w:rsidR="009E6AB9" w:rsidRDefault="009E6AB9" w:rsidP="009E6AB9">
                            <w:pPr>
                              <w:pStyle w:val="Ttulo6"/>
                            </w:pPr>
                            <w:r w:rsidRPr="00BC17D7">
                              <w:rPr>
                                <w:lang w:bidi="es-ES"/>
                              </w:rPr>
                              <w:t>Tipo:</w:t>
                            </w:r>
                            <w:r w:rsidRPr="00BC17D7">
                              <w:rPr>
                                <w:lang w:bidi="es-ES"/>
                              </w:rPr>
                              <w:tab/>
                              <w:t>Tipo</w:t>
                            </w:r>
                          </w:p>
                          <w:p w14:paraId="7107F9F6" w14:textId="77777777" w:rsidR="009E6AB9" w:rsidRDefault="009E6AB9" w:rsidP="009E6AB9"/>
                        </w:txbxContent>
                      </v:textbox>
                      <w10:anchorlock/>
                    </v:shape>
                  </w:pict>
                </mc:Fallback>
              </mc:AlternateContent>
            </w:r>
          </w:p>
        </w:tc>
      </w:tr>
      <w:tr w:rsidR="009E6AB9" w:rsidRPr="00087442" w14:paraId="52753179" w14:textId="77777777" w:rsidTr="00DB4F0B">
        <w:trPr>
          <w:trHeight w:val="3312"/>
        </w:trPr>
        <w:tc>
          <w:tcPr>
            <w:tcW w:w="8058" w:type="dxa"/>
            <w:gridSpan w:val="2"/>
            <w:vMerge/>
          </w:tcPr>
          <w:p w14:paraId="3A98B598" w14:textId="77777777" w:rsidR="009E6AB9" w:rsidRPr="00087442" w:rsidRDefault="009E6AB9" w:rsidP="00F85C05">
            <w:pPr>
              <w:rPr>
                <w:noProof/>
              </w:rPr>
            </w:pPr>
          </w:p>
        </w:tc>
        <w:tc>
          <w:tcPr>
            <w:tcW w:w="3825" w:type="dxa"/>
          </w:tcPr>
          <w:p w14:paraId="0F7B55D9" w14:textId="77777777" w:rsidR="009E6AB9" w:rsidRPr="00087442" w:rsidRDefault="009E6AB9" w:rsidP="00F85C05">
            <w:pPr>
              <w:rPr>
                <w:noProof/>
              </w:rPr>
            </w:pPr>
            <w:r w:rsidRPr="00087442">
              <w:rPr>
                <w:noProof/>
                <w:lang w:bidi="es-ES"/>
              </w:rPr>
              <mc:AlternateContent>
                <mc:Choice Requires="wps">
                  <w:drawing>
                    <wp:inline distT="0" distB="0" distL="0" distR="0" wp14:anchorId="741C15E0" wp14:editId="74802623">
                      <wp:extent cx="2386739" cy="2209800"/>
                      <wp:effectExtent l="0" t="0" r="0" b="0"/>
                      <wp:docPr id="1035" name="Cuadro de texto 1035"/>
                      <wp:cNvGraphicFramePr/>
                      <a:graphic xmlns:a="http://schemas.openxmlformats.org/drawingml/2006/main">
                        <a:graphicData uri="http://schemas.microsoft.com/office/word/2010/wordprocessingShape">
                          <wps:wsp>
                            <wps:cNvSpPr txBox="1"/>
                            <wps:spPr>
                              <a:xfrm>
                                <a:off x="0" y="0"/>
                                <a:ext cx="2386739" cy="2209800"/>
                              </a:xfrm>
                              <a:prstGeom prst="rect">
                                <a:avLst/>
                              </a:prstGeom>
                              <a:noFill/>
                              <a:ln w="6350">
                                <a:noFill/>
                              </a:ln>
                            </wps:spPr>
                            <wps:txbx>
                              <w:txbxContent>
                                <w:p w14:paraId="48FDC133" w14:textId="77777777" w:rsidR="009E6AB9" w:rsidRPr="00744C85" w:rsidRDefault="009E6AB9" w:rsidP="009E6AB9">
                                  <w:pPr>
                                    <w:pStyle w:val="Ttulo3"/>
                                    <w:spacing w:after="200"/>
                                  </w:pPr>
                                  <w:r w:rsidRPr="00BC17D7">
                                    <w:rPr>
                                      <w:lang w:bidi="es-ES"/>
                                    </w:rPr>
                                    <w:t>Nombre del producto</w:t>
                                  </w:r>
                                </w:p>
                                <w:p w14:paraId="49E9AFF9" w14:textId="77777777" w:rsidR="009E6AB9" w:rsidRPr="00744C85" w:rsidRDefault="009E6AB9" w:rsidP="009E6AB9">
                                  <w:r w:rsidRPr="00744C85">
                                    <w:rPr>
                                      <w:lang w:bidi="es-ES"/>
                                    </w:rPr>
                                    <w:t>Describa aquí el producto, servicio o evento. Incluya una breve descripción y cualquier característica.</w:t>
                                  </w:r>
                                </w:p>
                                <w:p w14:paraId="2510B342" w14:textId="77777777" w:rsidR="009E6AB9" w:rsidRPr="00BC17D7" w:rsidRDefault="009E6AB9" w:rsidP="009E6AB9"/>
                                <w:p w14:paraId="0CB9AF9D" w14:textId="77777777" w:rsidR="009E6AB9" w:rsidRPr="00BC17D7" w:rsidRDefault="009E6AB9" w:rsidP="009E6AB9">
                                  <w:pPr>
                                    <w:pStyle w:val="Ttulo6"/>
                                  </w:pPr>
                                  <w:r w:rsidRPr="00BC17D7">
                                    <w:rPr>
                                      <w:lang w:bidi="es-ES"/>
                                    </w:rPr>
                                    <w:t>Precio:</w:t>
                                  </w:r>
                                  <w:r w:rsidRPr="00BC17D7">
                                    <w:rPr>
                                      <w:lang w:bidi="es-ES"/>
                                    </w:rPr>
                                    <w:tab/>
                                    <w:t>0,00</w:t>
                                  </w:r>
                                </w:p>
                                <w:p w14:paraId="4A92DC32" w14:textId="77777777" w:rsidR="009E6AB9" w:rsidRPr="00BC17D7" w:rsidRDefault="009E6AB9" w:rsidP="009E6AB9">
                                  <w:pPr>
                                    <w:pStyle w:val="Ttulo6"/>
                                  </w:pPr>
                                  <w:r w:rsidRPr="00BC17D7">
                                    <w:rPr>
                                      <w:lang w:bidi="es-ES"/>
                                    </w:rPr>
                                    <w:t>Orden nº: 000000</w:t>
                                  </w:r>
                                </w:p>
                                <w:p w14:paraId="7F1652E9" w14:textId="77777777" w:rsidR="009E6AB9" w:rsidRDefault="009E6AB9" w:rsidP="009E6AB9">
                                  <w:pPr>
                                    <w:pStyle w:val="Ttulo6"/>
                                  </w:pPr>
                                  <w:r w:rsidRPr="00BC17D7">
                                    <w:rPr>
                                      <w:lang w:bidi="es-ES"/>
                                    </w:rPr>
                                    <w:t>Tipo:</w:t>
                                  </w:r>
                                  <w:r w:rsidRPr="00BC17D7">
                                    <w:rPr>
                                      <w:lang w:bidi="es-ES"/>
                                    </w:rPr>
                                    <w:tab/>
                                    <w:t>Tipo</w:t>
                                  </w:r>
                                </w:p>
                                <w:p w14:paraId="1677B24D" w14:textId="77777777" w:rsidR="009E6AB9" w:rsidRDefault="009E6AB9" w:rsidP="009E6AB9"/>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741C15E0" id="Cuadro de texto 1035" o:spid="_x0000_s1090" type="#_x0000_t202" style="width:187.9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" filled="f" stroked="f" strokeweight=".5pt">
                      <v:textbox inset="14.4pt,7.2pt">
                        <w:txbxContent>
                          <w:p w14:paraId="48FDC133" w14:textId="77777777" w:rsidR="009E6AB9" w:rsidRPr="00744C85" w:rsidRDefault="009E6AB9" w:rsidP="009E6AB9">
                            <w:pPr>
                              <w:pStyle w:val="Ttulo3"/>
                              <w:spacing w:after="200"/>
                            </w:pPr>
                            <w:r w:rsidRPr="00BC17D7">
                              <w:rPr>
                                <w:lang w:bidi="es-ES"/>
                              </w:rPr>
                              <w:t>Nombre del producto</w:t>
                            </w:r>
                          </w:p>
                          <w:p w14:paraId="49E9AFF9" w14:textId="77777777" w:rsidR="009E6AB9" w:rsidRPr="00744C85" w:rsidRDefault="009E6AB9" w:rsidP="009E6AB9">
                            <w:r w:rsidRPr="00744C85">
                              <w:rPr>
                                <w:lang w:bidi="es-ES"/>
                              </w:rPr>
                              <w:t>Describa aquí el producto, servicio o evento. Incluya una breve descripción y cualquier característica.</w:t>
                            </w:r>
                          </w:p>
                          <w:p w14:paraId="2510B342" w14:textId="77777777" w:rsidR="009E6AB9" w:rsidRPr="00BC17D7" w:rsidRDefault="009E6AB9" w:rsidP="009E6AB9"/>
                          <w:p w14:paraId="0CB9AF9D" w14:textId="77777777" w:rsidR="009E6AB9" w:rsidRPr="00BC17D7" w:rsidRDefault="009E6AB9" w:rsidP="009E6AB9">
                            <w:pPr>
                              <w:pStyle w:val="Ttulo6"/>
                            </w:pPr>
                            <w:r w:rsidRPr="00BC17D7">
                              <w:rPr>
                                <w:lang w:bidi="es-ES"/>
                              </w:rPr>
                              <w:t>Precio:</w:t>
                            </w:r>
                            <w:r w:rsidRPr="00BC17D7">
                              <w:rPr>
                                <w:lang w:bidi="es-ES"/>
                              </w:rPr>
                              <w:tab/>
                              <w:t>0,00</w:t>
                            </w:r>
                          </w:p>
                          <w:p w14:paraId="4A92DC32" w14:textId="77777777" w:rsidR="009E6AB9" w:rsidRPr="00BC17D7" w:rsidRDefault="009E6AB9" w:rsidP="009E6AB9">
                            <w:pPr>
                              <w:pStyle w:val="Ttulo6"/>
                            </w:pPr>
                            <w:r w:rsidRPr="00BC17D7">
                              <w:rPr>
                                <w:lang w:bidi="es-ES"/>
                              </w:rPr>
                              <w:t>Orden nº: 000000</w:t>
                            </w:r>
                          </w:p>
                          <w:p w14:paraId="7F1652E9" w14:textId="77777777" w:rsidR="009E6AB9" w:rsidRDefault="009E6AB9" w:rsidP="009E6AB9">
                            <w:pPr>
                              <w:pStyle w:val="Ttulo6"/>
                            </w:pPr>
                            <w:r w:rsidRPr="00BC17D7">
                              <w:rPr>
                                <w:lang w:bidi="es-ES"/>
                              </w:rPr>
                              <w:t>Tipo:</w:t>
                            </w:r>
                            <w:r w:rsidRPr="00BC17D7">
                              <w:rPr>
                                <w:lang w:bidi="es-ES"/>
                              </w:rPr>
                              <w:tab/>
                              <w:t>Tipo</w:t>
                            </w:r>
                          </w:p>
                          <w:p w14:paraId="1677B24D" w14:textId="77777777" w:rsidR="009E6AB9" w:rsidRDefault="009E6AB9" w:rsidP="009E6AB9"/>
                        </w:txbxContent>
                      </v:textbox>
                      <w10:anchorlock/>
                    </v:shape>
                  </w:pict>
                </mc:Fallback>
              </mc:AlternateContent>
            </w:r>
          </w:p>
        </w:tc>
        <w:tc>
          <w:tcPr>
            <w:tcW w:w="4958" w:type="dxa"/>
          </w:tcPr>
          <w:p w14:paraId="09992034" w14:textId="77777777" w:rsidR="009E6AB9" w:rsidRPr="00087442" w:rsidRDefault="009E6AB9" w:rsidP="00F85C05">
            <w:pPr>
              <w:rPr>
                <w:noProof/>
              </w:rPr>
            </w:pPr>
            <w:r w:rsidRPr="00087442">
              <w:rPr>
                <w:noProof/>
                <w:lang w:bidi="es-ES"/>
              </w:rPr>
              <mc:AlternateContent>
                <mc:Choice Requires="wps">
                  <w:drawing>
                    <wp:inline distT="0" distB="0" distL="0" distR="0" wp14:anchorId="7343FEFA" wp14:editId="1299BD2D">
                      <wp:extent cx="2386739" cy="2209800"/>
                      <wp:effectExtent l="0" t="0" r="0" b="0"/>
                      <wp:docPr id="1036" name="Cuadro de texto 1036"/>
                      <wp:cNvGraphicFramePr/>
                      <a:graphic xmlns:a="http://schemas.openxmlformats.org/drawingml/2006/main">
                        <a:graphicData uri="http://schemas.microsoft.com/office/word/2010/wordprocessingShape">
                          <wps:wsp>
                            <wps:cNvSpPr txBox="1"/>
                            <wps:spPr>
                              <a:xfrm>
                                <a:off x="0" y="0"/>
                                <a:ext cx="2386739" cy="2209800"/>
                              </a:xfrm>
                              <a:prstGeom prst="rect">
                                <a:avLst/>
                              </a:prstGeom>
                              <a:noFill/>
                              <a:ln w="6350">
                                <a:noFill/>
                              </a:ln>
                            </wps:spPr>
                            <wps:txbx>
                              <w:txbxContent>
                                <w:p w14:paraId="5FE58FD7" w14:textId="77777777" w:rsidR="009E6AB9" w:rsidRPr="00744C85" w:rsidRDefault="009E6AB9" w:rsidP="009E6AB9">
                                  <w:pPr>
                                    <w:pStyle w:val="Ttulo3"/>
                                    <w:spacing w:after="200"/>
                                  </w:pPr>
                                  <w:r w:rsidRPr="00BC17D7">
                                    <w:rPr>
                                      <w:lang w:bidi="es-ES"/>
                                    </w:rPr>
                                    <w:t>Nombre del producto</w:t>
                                  </w:r>
                                </w:p>
                                <w:p w14:paraId="04CC0ED7" w14:textId="77777777" w:rsidR="009E6AB9" w:rsidRPr="00744C85" w:rsidRDefault="009E6AB9" w:rsidP="009E6AB9">
                                  <w:r w:rsidRPr="00744C85">
                                    <w:rPr>
                                      <w:lang w:bidi="es-ES"/>
                                    </w:rPr>
                                    <w:t>Describa aquí el producto, servicio o evento. Incluya una breve descripción y cualquier característica.</w:t>
                                  </w:r>
                                </w:p>
                                <w:p w14:paraId="2361F884" w14:textId="77777777" w:rsidR="009E6AB9" w:rsidRPr="00BC17D7" w:rsidRDefault="009E6AB9" w:rsidP="009E6AB9"/>
                                <w:p w14:paraId="0087B274" w14:textId="77777777" w:rsidR="009E6AB9" w:rsidRPr="00BC17D7" w:rsidRDefault="009E6AB9" w:rsidP="009E6AB9">
                                  <w:pPr>
                                    <w:pStyle w:val="Ttulo6"/>
                                  </w:pPr>
                                  <w:r w:rsidRPr="00BC17D7">
                                    <w:rPr>
                                      <w:lang w:bidi="es-ES"/>
                                    </w:rPr>
                                    <w:t>Precio:</w:t>
                                  </w:r>
                                  <w:r w:rsidRPr="00BC17D7">
                                    <w:rPr>
                                      <w:lang w:bidi="es-ES"/>
                                    </w:rPr>
                                    <w:tab/>
                                    <w:t>0,00</w:t>
                                  </w:r>
                                </w:p>
                                <w:p w14:paraId="70D5BF17" w14:textId="77777777" w:rsidR="009E6AB9" w:rsidRPr="00BC17D7" w:rsidRDefault="009E6AB9" w:rsidP="009E6AB9">
                                  <w:pPr>
                                    <w:pStyle w:val="Ttulo6"/>
                                  </w:pPr>
                                  <w:r w:rsidRPr="00BC17D7">
                                    <w:rPr>
                                      <w:lang w:bidi="es-ES"/>
                                    </w:rPr>
                                    <w:t>Orden nº: 000000</w:t>
                                  </w:r>
                                </w:p>
                                <w:p w14:paraId="5310C2FA" w14:textId="77777777" w:rsidR="009E6AB9" w:rsidRDefault="009E6AB9" w:rsidP="009E6AB9">
                                  <w:pPr>
                                    <w:pStyle w:val="Ttulo6"/>
                                  </w:pPr>
                                  <w:r w:rsidRPr="00BC17D7">
                                    <w:rPr>
                                      <w:lang w:bidi="es-ES"/>
                                    </w:rPr>
                                    <w:t>Tipo:</w:t>
                                  </w:r>
                                  <w:r w:rsidRPr="00BC17D7">
                                    <w:rPr>
                                      <w:lang w:bidi="es-ES"/>
                                    </w:rPr>
                                    <w:tab/>
                                    <w:t>Tipo</w:t>
                                  </w:r>
                                </w:p>
                                <w:p w14:paraId="4514CC4F" w14:textId="77777777"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7343FEFA" id="Cuadro de texto 1036" o:spid="_x0000_s1091" type="#_x0000_t202" style="width:187.9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" filled="f" stroked="f" strokeweight=".5pt">
                      <v:textbox inset=",7.2pt">
                        <w:txbxContent>
                          <w:p w14:paraId="5FE58FD7" w14:textId="77777777" w:rsidR="009E6AB9" w:rsidRPr="00744C85" w:rsidRDefault="009E6AB9" w:rsidP="009E6AB9">
                            <w:pPr>
                              <w:pStyle w:val="Ttulo3"/>
                              <w:spacing w:after="200"/>
                            </w:pPr>
                            <w:r w:rsidRPr="00BC17D7">
                              <w:rPr>
                                <w:lang w:bidi="es-ES"/>
                              </w:rPr>
                              <w:t>Nombre del producto</w:t>
                            </w:r>
                          </w:p>
                          <w:p w14:paraId="04CC0ED7" w14:textId="77777777" w:rsidR="009E6AB9" w:rsidRPr="00744C85" w:rsidRDefault="009E6AB9" w:rsidP="009E6AB9">
                            <w:r w:rsidRPr="00744C85">
                              <w:rPr>
                                <w:lang w:bidi="es-ES"/>
                              </w:rPr>
                              <w:t>Describa aquí el producto, servicio o evento. Incluya una breve descripción y cualquier característica.</w:t>
                            </w:r>
                          </w:p>
                          <w:p w14:paraId="2361F884" w14:textId="77777777" w:rsidR="009E6AB9" w:rsidRPr="00BC17D7" w:rsidRDefault="009E6AB9" w:rsidP="009E6AB9"/>
                          <w:p w14:paraId="0087B274" w14:textId="77777777" w:rsidR="009E6AB9" w:rsidRPr="00BC17D7" w:rsidRDefault="009E6AB9" w:rsidP="009E6AB9">
                            <w:pPr>
                              <w:pStyle w:val="Ttulo6"/>
                            </w:pPr>
                            <w:r w:rsidRPr="00BC17D7">
                              <w:rPr>
                                <w:lang w:bidi="es-ES"/>
                              </w:rPr>
                              <w:t>Precio:</w:t>
                            </w:r>
                            <w:r w:rsidRPr="00BC17D7">
                              <w:rPr>
                                <w:lang w:bidi="es-ES"/>
                              </w:rPr>
                              <w:tab/>
                              <w:t>0,00</w:t>
                            </w:r>
                          </w:p>
                          <w:p w14:paraId="70D5BF17" w14:textId="77777777" w:rsidR="009E6AB9" w:rsidRPr="00BC17D7" w:rsidRDefault="009E6AB9" w:rsidP="009E6AB9">
                            <w:pPr>
                              <w:pStyle w:val="Ttulo6"/>
                            </w:pPr>
                            <w:r w:rsidRPr="00BC17D7">
                              <w:rPr>
                                <w:lang w:bidi="es-ES"/>
                              </w:rPr>
                              <w:t>Orden nº: 000000</w:t>
                            </w:r>
                          </w:p>
                          <w:p w14:paraId="5310C2FA" w14:textId="77777777" w:rsidR="009E6AB9" w:rsidRDefault="009E6AB9" w:rsidP="009E6AB9">
                            <w:pPr>
                              <w:pStyle w:val="Ttulo6"/>
                            </w:pPr>
                            <w:r w:rsidRPr="00BC17D7">
                              <w:rPr>
                                <w:lang w:bidi="es-ES"/>
                              </w:rPr>
                              <w:t>Tipo:</w:t>
                            </w:r>
                            <w:r w:rsidRPr="00BC17D7">
                              <w:rPr>
                                <w:lang w:bidi="es-ES"/>
                              </w:rPr>
                              <w:tab/>
                              <w:t>Tipo</w:t>
                            </w:r>
                          </w:p>
                          <w:p w14:paraId="4514CC4F" w14:textId="77777777" w:rsidR="009E6AB9" w:rsidRDefault="009E6AB9" w:rsidP="009E6AB9"/>
                        </w:txbxContent>
                      </v:textbox>
                      <w10:anchorlock/>
                    </v:shape>
                  </w:pict>
                </mc:Fallback>
              </mc:AlternateContent>
            </w:r>
          </w:p>
        </w:tc>
      </w:tr>
    </w:tbl>
    <w:p w14:paraId="74F7CCD7" w14:textId="77777777" w:rsidR="00764CC4" w:rsidRPr="00087442" w:rsidRDefault="00E76457">
      <w:pPr>
        <w:rPr>
          <w:noProof/>
        </w:rPr>
      </w:pPr>
    </w:p>
    <w:sectPr w:rsidR="00764CC4" w:rsidRPr="00087442" w:rsidSect="00B64D46">
      <w:pgSz w:w="16838" w:h="11906" w:orient="landscape" w:code="9"/>
      <w:pgMar w:top="0" w:right="0" w:bottom="0" w:left="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attachedTemplate r:id="rId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457"/>
    <w:rsid w:val="00062EAF"/>
    <w:rsid w:val="00087442"/>
    <w:rsid w:val="00181522"/>
    <w:rsid w:val="001B5F0B"/>
    <w:rsid w:val="00217BA6"/>
    <w:rsid w:val="00235476"/>
    <w:rsid w:val="00323A35"/>
    <w:rsid w:val="00411F21"/>
    <w:rsid w:val="004E2AFD"/>
    <w:rsid w:val="006B3CA9"/>
    <w:rsid w:val="006D5263"/>
    <w:rsid w:val="007A04DF"/>
    <w:rsid w:val="009063CD"/>
    <w:rsid w:val="009E6AB9"/>
    <w:rsid w:val="00A24982"/>
    <w:rsid w:val="00AC6D8C"/>
    <w:rsid w:val="00B64D46"/>
    <w:rsid w:val="00CB3FBD"/>
    <w:rsid w:val="00DB4F0B"/>
    <w:rsid w:val="00E03F49"/>
    <w:rsid w:val="00E76457"/>
    <w:rsid w:val="00EA30E1"/>
    <w:rsid w:val="00EE4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A43C9"/>
  <w15:chartTrackingRefBased/>
  <w15:docId w15:val="{D0C96ABB-63C2-4F46-BD1A-D00255FD5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AB9"/>
    <w:pPr>
      <w:spacing w:after="0" w:line="240" w:lineRule="auto"/>
    </w:pPr>
    <w:rPr>
      <w:rFonts w:eastAsia="Times New Roman" w:cs="Times New Roman"/>
      <w:sz w:val="24"/>
      <w:szCs w:val="20"/>
    </w:rPr>
  </w:style>
  <w:style w:type="paragraph" w:styleId="Ttulo1">
    <w:name w:val="heading 1"/>
    <w:basedOn w:val="Normal"/>
    <w:next w:val="Normal"/>
    <w:link w:val="Ttulo1Car"/>
    <w:uiPriority w:val="9"/>
    <w:qFormat/>
    <w:rsid w:val="009E6A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E6AB9"/>
    <w:pPr>
      <w:outlineLvl w:val="1"/>
    </w:pPr>
  </w:style>
  <w:style w:type="paragraph" w:styleId="Ttulo3">
    <w:name w:val="heading 3"/>
    <w:basedOn w:val="Ttulo2"/>
    <w:next w:val="Normal"/>
    <w:link w:val="Ttulo3Car"/>
    <w:qFormat/>
    <w:rsid w:val="009E6AB9"/>
    <w:pPr>
      <w:outlineLvl w:val="2"/>
    </w:pPr>
    <w:rPr>
      <w:b/>
      <w:color w:val="A5A5A5" w:themeColor="accent3"/>
      <w:sz w:val="32"/>
    </w:rPr>
  </w:style>
  <w:style w:type="paragraph" w:styleId="Ttulo4">
    <w:name w:val="heading 4"/>
    <w:basedOn w:val="Ttulo1"/>
    <w:next w:val="Normal"/>
    <w:link w:val="Ttulo4Car"/>
    <w:qFormat/>
    <w:rsid w:val="009E6AB9"/>
    <w:pPr>
      <w:keepNext w:val="0"/>
      <w:keepLines w:val="0"/>
      <w:spacing w:before="0"/>
      <w:jc w:val="right"/>
      <w:outlineLvl w:val="3"/>
    </w:pPr>
    <w:rPr>
      <w:rFonts w:asciiTheme="minorHAnsi" w:eastAsia="Times New Roman" w:hAnsiTheme="minorHAnsi" w:cs="Times New Roman"/>
      <w:color w:val="000000"/>
      <w:sz w:val="28"/>
      <w:szCs w:val="20"/>
    </w:rPr>
  </w:style>
  <w:style w:type="paragraph" w:styleId="Ttulo5">
    <w:name w:val="heading 5"/>
    <w:basedOn w:val="Ttulo"/>
    <w:next w:val="Normal"/>
    <w:link w:val="Ttulo5Car"/>
    <w:qFormat/>
    <w:rsid w:val="009E6AB9"/>
    <w:pPr>
      <w:jc w:val="left"/>
      <w:outlineLvl w:val="4"/>
    </w:pPr>
    <w:rPr>
      <w:sz w:val="40"/>
    </w:rPr>
  </w:style>
  <w:style w:type="paragraph" w:styleId="Ttulo6">
    <w:name w:val="heading 6"/>
    <w:basedOn w:val="Normal"/>
    <w:next w:val="Normal"/>
    <w:link w:val="Ttulo6Car"/>
    <w:qFormat/>
    <w:rsid w:val="009E6AB9"/>
    <w:pPr>
      <w:outlineLvl w:val="5"/>
    </w:pPr>
    <w:rPr>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9E6AB9"/>
    <w:rPr>
      <w:rFonts w:eastAsia="Times New Roman" w:cs="Times New Roman"/>
      <w:sz w:val="24"/>
      <w:szCs w:val="20"/>
    </w:rPr>
  </w:style>
  <w:style w:type="character" w:customStyle="1" w:styleId="Ttulo3Car">
    <w:name w:val="Título 3 Car"/>
    <w:basedOn w:val="Fuentedeprrafopredeter"/>
    <w:link w:val="Ttulo3"/>
    <w:rsid w:val="009E6AB9"/>
    <w:rPr>
      <w:rFonts w:eastAsia="Times New Roman" w:cs="Times New Roman"/>
      <w:b/>
      <w:color w:val="A5A5A5" w:themeColor="accent3"/>
      <w:sz w:val="32"/>
      <w:szCs w:val="20"/>
    </w:rPr>
  </w:style>
  <w:style w:type="character" w:customStyle="1" w:styleId="Ttulo4Car">
    <w:name w:val="Título 4 Car"/>
    <w:basedOn w:val="Fuentedeprrafopredeter"/>
    <w:link w:val="Ttulo4"/>
    <w:rsid w:val="009E6AB9"/>
    <w:rPr>
      <w:rFonts w:eastAsia="Times New Roman" w:cs="Times New Roman"/>
      <w:color w:val="000000"/>
      <w:sz w:val="28"/>
      <w:szCs w:val="20"/>
    </w:rPr>
  </w:style>
  <w:style w:type="character" w:customStyle="1" w:styleId="Ttulo5Car">
    <w:name w:val="Título 5 Car"/>
    <w:basedOn w:val="Fuentedeprrafopredeter"/>
    <w:link w:val="Ttulo5"/>
    <w:rsid w:val="009E6AB9"/>
    <w:rPr>
      <w:rFonts w:asciiTheme="majorHAnsi" w:eastAsiaTheme="majorEastAsia" w:hAnsiTheme="majorHAnsi" w:cstheme="majorBidi"/>
      <w:b/>
      <w:spacing w:val="-10"/>
      <w:kern w:val="28"/>
      <w:sz w:val="40"/>
      <w:szCs w:val="56"/>
    </w:rPr>
  </w:style>
  <w:style w:type="character" w:customStyle="1" w:styleId="Ttulo6Car">
    <w:name w:val="Título 6 Car"/>
    <w:basedOn w:val="Fuentedeprrafopredeter"/>
    <w:link w:val="Ttulo6"/>
    <w:rsid w:val="009E6AB9"/>
    <w:rPr>
      <w:rFonts w:eastAsia="Times New Roman" w:cs="Times New Roman"/>
      <w:b/>
      <w:szCs w:val="20"/>
    </w:rPr>
  </w:style>
  <w:style w:type="paragraph" w:styleId="Ttulo">
    <w:name w:val="Title"/>
    <w:basedOn w:val="Normal"/>
    <w:next w:val="Normal"/>
    <w:link w:val="TtuloCar"/>
    <w:qFormat/>
    <w:rsid w:val="009E6AB9"/>
    <w:pPr>
      <w:contextualSpacing/>
      <w:jc w:val="right"/>
    </w:pPr>
    <w:rPr>
      <w:rFonts w:asciiTheme="majorHAnsi" w:eastAsiaTheme="majorEastAsia" w:hAnsiTheme="majorHAnsi" w:cstheme="majorBidi"/>
      <w:b/>
      <w:spacing w:val="-10"/>
      <w:kern w:val="28"/>
      <w:sz w:val="72"/>
      <w:szCs w:val="56"/>
    </w:rPr>
  </w:style>
  <w:style w:type="character" w:customStyle="1" w:styleId="TtuloCar">
    <w:name w:val="Título Car"/>
    <w:basedOn w:val="Fuentedeprrafopredeter"/>
    <w:link w:val="Ttulo"/>
    <w:rsid w:val="009E6AB9"/>
    <w:rPr>
      <w:rFonts w:asciiTheme="majorHAnsi" w:eastAsiaTheme="majorEastAsia" w:hAnsiTheme="majorHAnsi" w:cstheme="majorBidi"/>
      <w:b/>
      <w:spacing w:val="-10"/>
      <w:kern w:val="28"/>
      <w:sz w:val="72"/>
      <w:szCs w:val="56"/>
    </w:rPr>
  </w:style>
  <w:style w:type="paragraph" w:styleId="Subttulo">
    <w:name w:val="Subtitle"/>
    <w:basedOn w:val="Normal"/>
    <w:next w:val="Normal"/>
    <w:link w:val="SubttuloCar"/>
    <w:qFormat/>
    <w:rsid w:val="009E6AB9"/>
    <w:pPr>
      <w:numPr>
        <w:ilvl w:val="1"/>
      </w:numPr>
      <w:spacing w:after="160"/>
      <w:jc w:val="right"/>
    </w:pPr>
    <w:rPr>
      <w:rFonts w:eastAsiaTheme="minorEastAsia" w:cstheme="minorBidi"/>
      <w:spacing w:val="15"/>
      <w:sz w:val="22"/>
      <w:szCs w:val="22"/>
    </w:rPr>
  </w:style>
  <w:style w:type="character" w:customStyle="1" w:styleId="SubttuloCar">
    <w:name w:val="Subtítulo Car"/>
    <w:basedOn w:val="Fuentedeprrafopredeter"/>
    <w:link w:val="Subttulo"/>
    <w:rsid w:val="009E6AB9"/>
    <w:rPr>
      <w:rFonts w:eastAsiaTheme="minorEastAsia"/>
      <w:spacing w:val="15"/>
    </w:rPr>
  </w:style>
  <w:style w:type="character" w:styleId="Textoennegrita">
    <w:name w:val="Strong"/>
    <w:basedOn w:val="Fuentedeprrafopredeter"/>
    <w:rsid w:val="009E6AB9"/>
    <w:rPr>
      <w:rFonts w:asciiTheme="minorHAnsi" w:hAnsiTheme="minorHAnsi"/>
      <w:b/>
      <w:bCs/>
    </w:rPr>
  </w:style>
  <w:style w:type="character" w:customStyle="1" w:styleId="Ttulo1Car">
    <w:name w:val="Título 1 Car"/>
    <w:basedOn w:val="Fuentedeprrafopredeter"/>
    <w:link w:val="Ttulo1"/>
    <w:uiPriority w:val="9"/>
    <w:rsid w:val="009E6AB9"/>
    <w:rPr>
      <w:rFonts w:asciiTheme="majorHAnsi" w:eastAsiaTheme="majorEastAsia" w:hAnsiTheme="majorHAnsi" w:cstheme="majorBidi"/>
      <w:color w:val="2F5496" w:themeColor="accent1" w:themeShade="BF"/>
      <w:sz w:val="32"/>
      <w:szCs w:val="32"/>
    </w:rPr>
  </w:style>
  <w:style w:type="paragraph" w:styleId="Textodeglobo">
    <w:name w:val="Balloon Text"/>
    <w:basedOn w:val="Normal"/>
    <w:link w:val="TextodegloboCar"/>
    <w:uiPriority w:val="99"/>
    <w:semiHidden/>
    <w:unhideWhenUsed/>
    <w:rsid w:val="00B64D4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4D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idb\Desktop\tf01017846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tf01017846_win32.dotx</Template>
  <TotalTime>0</TotalTime>
  <Pages>4</Pages>
  <Words>15</Words>
  <Characters>88</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 eduardo bañuelos sanchez</dc:creator>
  <cp:keywords/>
  <dc:description/>
  <cp:lastModifiedBy>said eduardo bañuelos sanchez</cp:lastModifiedBy>
  <cp:revision>1</cp:revision>
  <dcterms:created xsi:type="dcterms:W3CDTF">2020-11-08T02:00:00Z</dcterms:created>
  <dcterms:modified xsi:type="dcterms:W3CDTF">2020-11-08T02:00:00Z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-570149881</vt:i4>
  </property>
</Properties>
</file>