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22"/>
        <w:gridCol w:w="5288"/>
        <w:gridCol w:w="4580"/>
      </w:tblGrid>
      <w:tr w:rsidR="00210115" w:rsidRPr="007D76D9" w14:paraId="58C926DB" w14:textId="77777777" w:rsidTr="00240441">
        <w:trPr>
          <w:trHeight w:val="7891"/>
          <w:jc w:val="center"/>
        </w:trPr>
        <w:tc>
          <w:tcPr>
            <w:tcW w:w="4525" w:type="dxa"/>
            <w:tcBorders>
              <w:bottom w:val="nil"/>
            </w:tcBorders>
          </w:tcPr>
          <w:p w14:paraId="2D197687" w14:textId="46F01DF7" w:rsidR="00210115" w:rsidRDefault="0011630A" w:rsidP="002C45B5">
            <w:pPr>
              <w:pStyle w:val="Heading1"/>
            </w:pPr>
            <w:bookmarkStart w:id="0" w:name="_Hlk514713684"/>
            <w:bookmarkStart w:id="1" w:name="_Hlk514276837"/>
            <w:r>
              <w:t>[</w:t>
            </w:r>
            <w:sdt>
              <w:sdtPr>
                <w:id w:val="-1273156478"/>
                <w:placeholder>
                  <w:docPart w:val="EB8BB755FB10CB408CA146D5F80B6087"/>
                </w:placeholder>
                <w:temporary/>
                <w:showingPlcHdr/>
                <w15:appearance w15:val="hidden"/>
              </w:sdtPr>
              <w:sdtEndPr/>
              <w:sdtContent>
                <w:r w:rsidR="00210115" w:rsidRPr="007D76D9">
                  <w:rPr>
                    <w:rStyle w:val="Heading1Char"/>
                    <w:lang w:bidi="es-ES"/>
                  </w:rPr>
                  <w:t>Título o encabezado aquí</w:t>
                </w:r>
              </w:sdtContent>
            </w:sdt>
            <w:r>
              <w:t>]</w:t>
            </w:r>
          </w:p>
          <w:p w14:paraId="44E4D702" w14:textId="3674AB35" w:rsidR="00210115" w:rsidRDefault="0011630A" w:rsidP="007D76D9">
            <w:r>
              <w:t>[DESARROLLA TEXTOS ATRACTIVOS SOBRE ALGUNOS ASPECTOS DE TU NEGOCIO O EMPRESA]</w:t>
            </w:r>
          </w:p>
          <w:bookmarkEnd w:id="1"/>
          <w:p w14:paraId="1A1949E3" w14:textId="7FD03571" w:rsidR="00210115" w:rsidRPr="009D1198" w:rsidRDefault="0011630A" w:rsidP="002C45B5">
            <w:pPr>
              <w:pStyle w:val="Heading1"/>
              <w:rPr>
                <w:rFonts w:ascii="Century Schoolbook" w:hAnsi="Century Schoolbook"/>
                <w:b/>
              </w:rPr>
            </w:pPr>
            <w:r>
              <w:rPr>
                <w:rFonts w:ascii="Century Schoolbook" w:hAnsi="Century Schoolbook"/>
                <w:b/>
              </w:rPr>
              <w:t>[</w:t>
            </w:r>
            <w:sdt>
              <w:sdtPr>
                <w:rPr>
                  <w:rFonts w:ascii="Century Schoolbook" w:hAnsi="Century Schoolbook"/>
                  <w:b/>
                </w:rPr>
                <w:id w:val="-2145804699"/>
                <w:placeholder>
                  <w:docPart w:val="9561DD5A385F334183EF28C796E7EFB8"/>
                </w:placeholder>
                <w:temporary/>
                <w:showingPlcHdr/>
                <w15:appearance w15:val="hidden"/>
              </w:sdtPr>
              <w:sdtEndPr/>
              <w:sdtContent>
                <w:r w:rsidR="00210115" w:rsidRPr="009D1198">
                  <w:rPr>
                    <w:rStyle w:val="Heading1Char"/>
                    <w:lang w:bidi="es-ES"/>
                  </w:rPr>
                  <w:t>Título o encabezado aquí</w:t>
                </w:r>
              </w:sdtContent>
            </w:sdt>
            <w:r>
              <w:rPr>
                <w:rFonts w:ascii="Century Schoolbook" w:hAnsi="Century Schoolbook"/>
                <w:b/>
              </w:rPr>
              <w:t>]</w:t>
            </w:r>
          </w:p>
          <w:p w14:paraId="09C7FE97" w14:textId="03C395A7" w:rsidR="00210115" w:rsidRPr="007D76D9" w:rsidRDefault="0011630A" w:rsidP="0011630A">
            <w:r>
              <w:t>[TAMBIÉN PUEDES INCLUIR UNA BREVE HISTORIA O BIOGRAFÍA DE TU EMPRESA PARA CONECTAR EMOCIONALMENTE CON TU PÚBLICO]</w:t>
            </w:r>
          </w:p>
        </w:tc>
        <w:tc>
          <w:tcPr>
            <w:tcW w:w="5292" w:type="dxa"/>
            <w:tcBorders>
              <w:bottom w:val="nil"/>
            </w:tcBorders>
          </w:tcPr>
          <w:p w14:paraId="587E91F0" w14:textId="6CA91044" w:rsidR="00210115" w:rsidRPr="00240441" w:rsidRDefault="0011630A" w:rsidP="00240441">
            <w:pPr>
              <w:pStyle w:val="Quote"/>
            </w:pPr>
            <w:r>
              <w:t>[Puedes incluir una cita testimonial aquí]</w:t>
            </w:r>
          </w:p>
        </w:tc>
        <w:tc>
          <w:tcPr>
            <w:tcW w:w="4583" w:type="dxa"/>
            <w:tcBorders>
              <w:bottom w:val="nil"/>
            </w:tcBorders>
            <w:vAlign w:val="center"/>
          </w:tcPr>
          <w:p w14:paraId="0AB18F0A" w14:textId="77777777" w:rsidR="00210115" w:rsidRPr="007D76D9" w:rsidRDefault="00210115" w:rsidP="003504D5">
            <w:pPr>
              <w:ind w:left="276"/>
              <w:jc w:val="center"/>
            </w:pPr>
            <w:r w:rsidRPr="001B6C0D">
              <w:rPr>
                <w:lang w:bidi="es-ES"/>
              </w:rPr>
              <w:drawing>
                <wp:inline distT="0" distB="0" distL="0" distR="0" wp14:anchorId="3A040C64" wp14:editId="485C383C">
                  <wp:extent cx="1452880" cy="2202684"/>
                  <wp:effectExtent l="0" t="0" r="0" b="7620"/>
                  <wp:docPr id="78" name="Imagen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D7ED77-EC68-4ECA-9781-F0739E2877F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>
                            <a:extLst>
                              <a:ext uri="{FF2B5EF4-FFF2-40B4-BE49-F238E27FC236}">
                                <a16:creationId xmlns:a16="http://schemas.microsoft.com/office/drawing/2014/main" id="{1DD7ED77-EC68-4ECA-9781-F0739E2877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880" cy="2202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115" w:rsidRPr="007D76D9" w14:paraId="2DCFB2EF" w14:textId="77777777" w:rsidTr="009D1198">
        <w:trPr>
          <w:trHeight w:val="1872"/>
          <w:jc w:val="center"/>
        </w:trPr>
        <w:tc>
          <w:tcPr>
            <w:tcW w:w="4525" w:type="dxa"/>
          </w:tcPr>
          <w:p w14:paraId="37E4908D" w14:textId="77777777" w:rsidR="003029C3" w:rsidRPr="003029C3" w:rsidRDefault="003029C3" w:rsidP="003029C3">
            <w:pPr>
              <w:tabs>
                <w:tab w:val="left" w:pos="906"/>
              </w:tabs>
            </w:pPr>
          </w:p>
        </w:tc>
        <w:tc>
          <w:tcPr>
            <w:tcW w:w="5292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68A47C4" w14:textId="77777777" w:rsidR="00210115" w:rsidRPr="007D76D9" w:rsidRDefault="00210115" w:rsidP="007D76D9"/>
        </w:tc>
        <w:tc>
          <w:tcPr>
            <w:tcW w:w="4583" w:type="dxa"/>
            <w:vAlign w:val="center"/>
          </w:tcPr>
          <w:p w14:paraId="11EFFC2E" w14:textId="75551582" w:rsidR="00210115" w:rsidRPr="002C45B5" w:rsidRDefault="0011630A" w:rsidP="002C45B5">
            <w:pPr>
              <w:pStyle w:val="Informacindecontacto"/>
            </w:pPr>
            <w:r>
              <w:t>[</w:t>
            </w:r>
            <w:sdt>
              <w:sdtPr>
                <w:id w:val="-344324789"/>
                <w:placeholder>
                  <w:docPart w:val="0F606DFA72D76D40BF04DAAF9D904CCC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210115" w:rsidRPr="002C45B5">
                  <w:rPr>
                    <w:lang w:bidi="es-ES"/>
                  </w:rPr>
                  <w:t>Dirección</w:t>
                </w:r>
              </w:sdtContent>
            </w:sdt>
            <w:r>
              <w:t>]</w:t>
            </w:r>
          </w:p>
          <w:p w14:paraId="3EAA193F" w14:textId="61FC2AFB" w:rsidR="00210115" w:rsidRPr="002C45B5" w:rsidRDefault="0011630A" w:rsidP="00BD38DE">
            <w:pPr>
              <w:pStyle w:val="Informacindecontacto"/>
              <w:ind w:left="388" w:right="210"/>
            </w:pPr>
            <w:r>
              <w:t>[</w:t>
            </w:r>
            <w:sdt>
              <w:sdtPr>
                <w:id w:val="-1037271962"/>
                <w:placeholder>
                  <w:docPart w:val="544DB0151D7F264E9161C1206FE24E26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210115" w:rsidRPr="002C45B5">
                  <w:rPr>
                    <w:lang w:bidi="es-ES"/>
                  </w:rPr>
                  <w:t>Ciudad, provincia</w:t>
                </w:r>
                <w:r w:rsidR="00BD38DE">
                  <w:rPr>
                    <w:lang w:bidi="es-ES"/>
                  </w:rPr>
                  <w:t xml:space="preserve"> </w:t>
                </w:r>
                <w:r w:rsidR="00210115" w:rsidRPr="002C45B5">
                  <w:rPr>
                    <w:lang w:bidi="es-ES"/>
                  </w:rPr>
                  <w:t>código</w:t>
                </w:r>
                <w:r w:rsidR="003504D5">
                  <w:rPr>
                    <w:lang w:bidi="es-ES"/>
                  </w:rPr>
                  <w:t> </w:t>
                </w:r>
                <w:r w:rsidR="00210115" w:rsidRPr="002C45B5">
                  <w:rPr>
                    <w:lang w:bidi="es-ES"/>
                  </w:rPr>
                  <w:t>postal</w:t>
                </w:r>
              </w:sdtContent>
            </w:sdt>
            <w:r>
              <w:t>]</w:t>
            </w:r>
          </w:p>
          <w:p w14:paraId="1E9769FE" w14:textId="6DB7E28F" w:rsidR="00210115" w:rsidRPr="002C45B5" w:rsidRDefault="0011630A" w:rsidP="002C45B5">
            <w:pPr>
              <w:pStyle w:val="Informacindecontacto"/>
            </w:pPr>
            <w:r>
              <w:t>[</w:t>
            </w:r>
            <w:sdt>
              <w:sdtPr>
                <w:id w:val="-1234154151"/>
                <w:placeholder>
                  <w:docPart w:val="67248D4936C440458F2AC3B0E00F2F8C"/>
                </w:placeholder>
                <w:showingPlcHdr/>
                <w15:appearance w15:val="hidden"/>
              </w:sdtPr>
              <w:sdtEndPr/>
              <w:sdtContent>
                <w:r w:rsidR="00210115" w:rsidRPr="002C45B5">
                  <w:rPr>
                    <w:rStyle w:val="PlaceholderText"/>
                    <w:rFonts w:eastAsiaTheme="minorHAnsi"/>
                    <w:color w:val="FFFFFF" w:themeColor="background1"/>
                    <w:lang w:bidi="es-ES"/>
                  </w:rPr>
                  <w:t>Número de teléfono</w:t>
                </w:r>
              </w:sdtContent>
            </w:sdt>
            <w:r>
              <w:t>]</w:t>
            </w:r>
          </w:p>
          <w:p w14:paraId="31CA0287" w14:textId="1756FB06" w:rsidR="00210115" w:rsidRPr="007D76D9" w:rsidRDefault="0011630A" w:rsidP="002C45B5">
            <w:pPr>
              <w:pStyle w:val="Informacindecontacto"/>
            </w:pPr>
            <w:r>
              <w:t>[</w:t>
            </w:r>
            <w:sdt>
              <w:sdtPr>
                <w:id w:val="-162316644"/>
                <w:placeholder>
                  <w:docPart w:val="CBE301243E47E14D9055B99128380CE9"/>
                </w:placeholder>
                <w:temporary/>
                <w:showingPlcHdr/>
                <w15:appearance w15:val="hidden"/>
              </w:sdtPr>
              <w:sdtEndPr/>
              <w:sdtContent>
                <w:r w:rsidR="00210115" w:rsidRPr="002C45B5">
                  <w:rPr>
                    <w:rStyle w:val="PlaceholderText"/>
                    <w:rFonts w:eastAsiaTheme="minorHAnsi"/>
                    <w:color w:val="FFFFFF" w:themeColor="background1"/>
                    <w:lang w:bidi="es-ES"/>
                  </w:rPr>
                  <w:t>Número de fax</w:t>
                </w:r>
              </w:sdtContent>
            </w:sdt>
            <w:r>
              <w:t>]</w:t>
            </w:r>
          </w:p>
        </w:tc>
      </w:tr>
      <w:bookmarkEnd w:id="0"/>
    </w:tbl>
    <w:p w14:paraId="14105604" w14:textId="77777777" w:rsidR="007D76D9" w:rsidRDefault="007D76D9" w:rsidP="007D76D9">
      <w:r>
        <w:rPr>
          <w:lang w:bidi="es-ES"/>
        </w:rPr>
        <w:br w:type="page"/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496"/>
        <w:gridCol w:w="630"/>
        <w:gridCol w:w="4677"/>
        <w:gridCol w:w="450"/>
        <w:gridCol w:w="4137"/>
      </w:tblGrid>
      <w:tr w:rsidR="009D1198" w:rsidRPr="007D76D9" w14:paraId="3B63E2C7" w14:textId="77777777" w:rsidTr="00156B68">
        <w:trPr>
          <w:trHeight w:val="5508"/>
          <w:jc w:val="center"/>
        </w:trPr>
        <w:tc>
          <w:tcPr>
            <w:tcW w:w="10260" w:type="dxa"/>
            <w:gridSpan w:val="4"/>
          </w:tcPr>
          <w:p w14:paraId="51C08D1A" w14:textId="77777777" w:rsidR="009D1198" w:rsidRPr="007D76D9" w:rsidRDefault="009D1198" w:rsidP="007D76D9"/>
        </w:tc>
        <w:tc>
          <w:tcPr>
            <w:tcW w:w="4140" w:type="dxa"/>
            <w:vMerge w:val="restart"/>
          </w:tcPr>
          <w:p w14:paraId="62F1FA61" w14:textId="30998414" w:rsidR="009D1198" w:rsidRPr="009D1198" w:rsidRDefault="0011630A" w:rsidP="002C45B5">
            <w:pPr>
              <w:pStyle w:val="Heading1"/>
            </w:pPr>
            <w:r>
              <w:t>[MISIÓN, VISIÓN O VALORES]</w:t>
            </w:r>
          </w:p>
          <w:p w14:paraId="571A7D9C" w14:textId="77777777" w:rsidR="009D1198" w:rsidRDefault="0011630A" w:rsidP="009D1198">
            <w:r>
              <w:t>[PUEDES APROVECHAR ALGUNO DE ESTOS ESPACIOS PARA MENCIONAR TU COMPROMISO COMO EMPRESA O AQUELLOS VALORES QUE TE DISTINGUEN DE LA COMPETENCIA</w:t>
            </w:r>
          </w:p>
          <w:p w14:paraId="0ED2150E" w14:textId="77777777" w:rsidR="0011630A" w:rsidRDefault="0011630A" w:rsidP="009D1198"/>
          <w:p w14:paraId="6548F820" w14:textId="2ECA8438" w:rsidR="0011630A" w:rsidRPr="0011630A" w:rsidRDefault="0011630A" w:rsidP="009D1198">
            <w:r>
              <w:rPr>
                <w:b/>
                <w:bCs/>
              </w:rPr>
              <w:t>NOTA: NO OLVIDES MODIFICAR LAS IMÁGENES DE ESTE FOLLETO CON OTRAS DE TUS PRODUCTOS, INSTALACIONES, LOGOTIPOS, ETC.</w:t>
            </w:r>
            <w:r>
              <w:t>]</w:t>
            </w:r>
          </w:p>
        </w:tc>
      </w:tr>
      <w:tr w:rsidR="009D1198" w:rsidRPr="007D76D9" w14:paraId="223AA8E3" w14:textId="77777777" w:rsidTr="009D1198">
        <w:trPr>
          <w:trHeight w:val="1686"/>
          <w:jc w:val="center"/>
        </w:trPr>
        <w:tc>
          <w:tcPr>
            <w:tcW w:w="4500" w:type="dxa"/>
            <w:vMerge w:val="restart"/>
            <w:tcBorders>
              <w:bottom w:val="nil"/>
            </w:tcBorders>
          </w:tcPr>
          <w:p w14:paraId="01FFCF81" w14:textId="1FEC0369" w:rsidR="009D1198" w:rsidRPr="002C45B5" w:rsidRDefault="0011630A" w:rsidP="002C45B5">
            <w:pPr>
              <w:pStyle w:val="Heading1"/>
            </w:pPr>
            <w:r>
              <w:t>[FRASE ATRACTIVA SOBRE TU NEGOCIO]</w:t>
            </w:r>
          </w:p>
          <w:p w14:paraId="4DC827DB" w14:textId="40136F88" w:rsidR="009D1198" w:rsidRDefault="0011630A" w:rsidP="009D1198">
            <w:pPr>
              <w:rPr>
                <w:rFonts w:eastAsiaTheme="minorHAnsi"/>
              </w:rPr>
            </w:pPr>
            <w:r>
              <w:rPr>
                <w:rFonts w:eastAsiaTheme="minorHAnsi"/>
              </w:rPr>
              <w:t>[EXPLÍCALE A TU PÚBLICO POR QUÉ DEBERÍA DE VISITARTE, ¿QUÉ HACE A TU EMPRESA ESPECIAL]</w:t>
            </w:r>
          </w:p>
          <w:p w14:paraId="12ADEBE8" w14:textId="47769AB5" w:rsidR="009D1198" w:rsidRPr="002C45B5" w:rsidRDefault="0011630A" w:rsidP="002C45B5">
            <w:pPr>
              <w:pStyle w:val="Heading1"/>
            </w:pPr>
            <w:r>
              <w:t>[CARACTERÍSTICA 2]</w:t>
            </w:r>
          </w:p>
          <w:p w14:paraId="70185FE0" w14:textId="12413623" w:rsidR="009D1198" w:rsidRPr="007D76D9" w:rsidRDefault="0011630A" w:rsidP="0011630A">
            <w:r>
              <w:t>[SELECCIONA LOS ATRIBUTOS MÁS ESPECIALES SOBRE TU NEGOCIO Y DESARRÓLLALOS DE UNA MANERA ATRACTIVA PARA TU PÚBLICO. TU META ES DESPERTAR CURIOSIDAD EN ELLOS PARA QUE SE ACERQUEN A TI]</w:t>
            </w:r>
          </w:p>
        </w:tc>
        <w:tc>
          <w:tcPr>
            <w:tcW w:w="630" w:type="dxa"/>
            <w:vMerge w:val="restart"/>
            <w:tcBorders>
              <w:bottom w:val="nil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2230238" w14:textId="77777777" w:rsidR="009D1198" w:rsidRPr="007D76D9" w:rsidRDefault="009D1198" w:rsidP="007D76D9"/>
        </w:tc>
        <w:tc>
          <w:tcPr>
            <w:tcW w:w="4680" w:type="dxa"/>
            <w:vMerge w:val="restart"/>
            <w:tcBorders>
              <w:bottom w:val="nil"/>
            </w:tcBorders>
          </w:tcPr>
          <w:p w14:paraId="44190346" w14:textId="16040641" w:rsidR="009D1198" w:rsidRPr="002C45B5" w:rsidRDefault="0011630A" w:rsidP="002C45B5">
            <w:pPr>
              <w:pStyle w:val="Heading1"/>
            </w:pPr>
            <w:r>
              <w:t>[ENLISTA TUS SERVICIOS MÁS IMPORTANTES]</w:t>
            </w:r>
          </w:p>
          <w:p w14:paraId="0E9F61AF" w14:textId="16D3F46E" w:rsidR="009D1198" w:rsidRPr="007D76D9" w:rsidRDefault="0011630A" w:rsidP="009D1198">
            <w:r>
              <w:rPr>
                <w:rFonts w:eastAsiaTheme="minorHAnsi"/>
              </w:rPr>
              <w:t>[SI TU OFERTA ES VARIADA, APROVECHA ESTE ESPACIO PARA MENCIONAR BREVEMENTE TUS SERVICIOS O PRODUCTOS MÁS IMPORTANTES]</w:t>
            </w:r>
          </w:p>
        </w:tc>
        <w:tc>
          <w:tcPr>
            <w:tcW w:w="450" w:type="dxa"/>
            <w:vMerge w:val="restart"/>
            <w:tcBorders>
              <w:bottom w:val="nil"/>
            </w:tcBorders>
          </w:tcPr>
          <w:p w14:paraId="13733478" w14:textId="77777777" w:rsidR="009D1198" w:rsidRPr="007D76D9" w:rsidRDefault="009D1198" w:rsidP="007D76D9"/>
        </w:tc>
        <w:tc>
          <w:tcPr>
            <w:tcW w:w="4140" w:type="dxa"/>
            <w:vMerge/>
            <w:tcBorders>
              <w:bottom w:val="nil"/>
            </w:tcBorders>
          </w:tcPr>
          <w:p w14:paraId="45B0946B" w14:textId="77777777" w:rsidR="009D1198" w:rsidRPr="007D76D9" w:rsidRDefault="009D1198" w:rsidP="007D76D9"/>
        </w:tc>
      </w:tr>
      <w:tr w:rsidR="009D1198" w:rsidRPr="007D76D9" w14:paraId="2F2F5E64" w14:textId="77777777" w:rsidTr="009D1198">
        <w:trPr>
          <w:trHeight w:val="2774"/>
          <w:jc w:val="center"/>
        </w:trPr>
        <w:tc>
          <w:tcPr>
            <w:tcW w:w="4500" w:type="dxa"/>
            <w:vMerge/>
            <w:tcBorders>
              <w:bottom w:val="nil"/>
            </w:tcBorders>
          </w:tcPr>
          <w:p w14:paraId="3F6DC20A" w14:textId="77777777" w:rsidR="009D1198" w:rsidRPr="007D76D9" w:rsidRDefault="009D1198" w:rsidP="007D76D9"/>
        </w:tc>
        <w:tc>
          <w:tcPr>
            <w:tcW w:w="630" w:type="dxa"/>
            <w:vMerge/>
            <w:tcBorders>
              <w:bottom w:val="nil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0B9CE99" w14:textId="77777777" w:rsidR="009D1198" w:rsidRPr="007D76D9" w:rsidRDefault="009D1198" w:rsidP="007D76D9"/>
        </w:tc>
        <w:tc>
          <w:tcPr>
            <w:tcW w:w="4680" w:type="dxa"/>
            <w:vMerge/>
            <w:tcBorders>
              <w:bottom w:val="nil"/>
            </w:tcBorders>
          </w:tcPr>
          <w:p w14:paraId="2337C30A" w14:textId="77777777" w:rsidR="009D1198" w:rsidRPr="007D76D9" w:rsidRDefault="009D1198" w:rsidP="007D76D9"/>
        </w:tc>
        <w:tc>
          <w:tcPr>
            <w:tcW w:w="450" w:type="dxa"/>
            <w:vMerge/>
            <w:tcBorders>
              <w:bottom w:val="nil"/>
            </w:tcBorders>
          </w:tcPr>
          <w:p w14:paraId="2D420910" w14:textId="77777777" w:rsidR="009D1198" w:rsidRPr="007D76D9" w:rsidRDefault="009D1198" w:rsidP="007D76D9"/>
        </w:tc>
        <w:tc>
          <w:tcPr>
            <w:tcW w:w="4140" w:type="dxa"/>
            <w:tcBorders>
              <w:bottom w:val="nil"/>
            </w:tcBorders>
          </w:tcPr>
          <w:p w14:paraId="596267A7" w14:textId="77777777" w:rsidR="009D1198" w:rsidRPr="007D76D9" w:rsidRDefault="009D1198" w:rsidP="007D76D9"/>
        </w:tc>
      </w:tr>
    </w:tbl>
    <w:p w14:paraId="4744EB4F" w14:textId="77777777" w:rsidR="00210115" w:rsidRPr="009D1198" w:rsidRDefault="00210115" w:rsidP="009D1198">
      <w:pPr>
        <w:spacing w:after="0"/>
        <w:rPr>
          <w:sz w:val="12"/>
        </w:rPr>
      </w:pPr>
    </w:p>
    <w:sectPr w:rsidR="00210115" w:rsidRPr="009D1198" w:rsidSect="00156B68">
      <w:headerReference w:type="default" r:id="rId12"/>
      <w:footerReference w:type="default" r:id="rId13"/>
      <w:headerReference w:type="first" r:id="rId14"/>
      <w:footerReference w:type="first" r:id="rId15"/>
      <w:pgSz w:w="16838" w:h="11906" w:orient="landscape" w:code="9"/>
      <w:pgMar w:top="720" w:right="1224" w:bottom="720" w:left="1224" w:header="576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B92F73" w14:textId="77777777" w:rsidR="00357EAD" w:rsidRDefault="00357EAD" w:rsidP="007D76D9">
      <w:r>
        <w:separator/>
      </w:r>
    </w:p>
  </w:endnote>
  <w:endnote w:type="continuationSeparator" w:id="0">
    <w:p w14:paraId="72D04C80" w14:textId="77777777" w:rsidR="00357EAD" w:rsidRDefault="00357EAD" w:rsidP="007D76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9F818" w14:textId="77777777" w:rsidR="002E25A0" w:rsidRDefault="002E25A0" w:rsidP="002E25A0">
    <w:pPr>
      <w:pStyle w:val="Footer"/>
      <w:spacing w:after="0" w:line="48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5A5C9" w14:textId="77777777" w:rsidR="00210115" w:rsidRDefault="00210115" w:rsidP="003029C3">
    <w:pPr>
      <w:pStyle w:val="Footer"/>
      <w:spacing w:after="0" w:line="48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7431EE" w14:textId="77777777" w:rsidR="00357EAD" w:rsidRDefault="00357EAD" w:rsidP="007D76D9">
      <w:r>
        <w:separator/>
      </w:r>
    </w:p>
  </w:footnote>
  <w:footnote w:type="continuationSeparator" w:id="0">
    <w:p w14:paraId="34CFCCAC" w14:textId="77777777" w:rsidR="00357EAD" w:rsidRDefault="00357EAD" w:rsidP="007D76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0C1E8" w14:textId="77777777" w:rsidR="007D76D9" w:rsidRDefault="007D76D9" w:rsidP="007D76D9">
    <w:pPr>
      <w:pStyle w:val="Header"/>
    </w:pPr>
    <w:r>
      <w:rPr>
        <w:lang w:bidi="es-E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B13AA58" wp14:editId="3C7AFEC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582912" cy="7306055"/>
              <wp:effectExtent l="0" t="0" r="0" b="28575"/>
              <wp:wrapNone/>
              <wp:docPr id="37" name="Grupo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2912" cy="7306055"/>
                        <a:chOff x="0" y="1"/>
                        <a:chExt cx="9581631" cy="7304051"/>
                      </a:xfrm>
                    </wpg:grpSpPr>
                    <wps:wsp>
                      <wps:cNvPr id="38" name="Rectángulo 43" descr="Florista arreglando flores" title="Imagen principal"/>
                      <wps:cNvSpPr>
                        <a:spLocks noChangeAspect="1"/>
                      </wps:cNvSpPr>
                      <wps:spPr>
                        <a:xfrm>
                          <a:off x="0" y="1"/>
                          <a:ext cx="6399944" cy="3825112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rcRect/>
                          <a:stretch>
                            <a:fillRect l="-5580" t="-2085" r="-3087" b="-12347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9" name="Grupo 39"/>
                      <wpg:cNvGrpSpPr/>
                      <wpg:grpSpPr>
                        <a:xfrm>
                          <a:off x="0" y="4073237"/>
                          <a:ext cx="254615" cy="3230815"/>
                          <a:chOff x="0" y="0"/>
                          <a:chExt cx="254635" cy="3231222"/>
                        </a:xfrm>
                      </wpg:grpSpPr>
                      <wps:wsp>
                        <wps:cNvPr id="40" name="Conector recto 40"/>
                        <wps:cNvCnPr/>
                        <wps:spPr>
                          <a:xfrm>
                            <a:off x="139148" y="198782"/>
                            <a:ext cx="0" cy="3032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42" name="Gráfico 56"/>
                        <wpg:cNvGrpSpPr/>
                        <wpg:grpSpPr>
                          <a:xfrm>
                            <a:off x="0" y="0"/>
                            <a:ext cx="254635" cy="221615"/>
                            <a:chOff x="18550" y="-7144"/>
                            <a:chExt cx="6973276" cy="6085523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48" name="Forma libre: Forma 48"/>
                          <wps:cNvSpPr/>
                          <wps:spPr>
                            <a:xfrm>
                              <a:off x="18550" y="-7144"/>
                              <a:ext cx="4486277" cy="3867150"/>
                            </a:xfrm>
                            <a:custGeom>
                              <a:avLst/>
                              <a:gdLst>
                                <a:gd name="connsiteX0" fmla="*/ 2246471 w 4486275"/>
                                <a:gd name="connsiteY0" fmla="*/ 3864769 h 3867150"/>
                                <a:gd name="connsiteX1" fmla="*/ 7144 w 4486275"/>
                                <a:gd name="connsiteY1" fmla="*/ 1935956 h 3867150"/>
                                <a:gd name="connsiteX2" fmla="*/ 7144 w 4486275"/>
                                <a:gd name="connsiteY2" fmla="*/ 7144 h 3867150"/>
                                <a:gd name="connsiteX3" fmla="*/ 2246471 w 4486275"/>
                                <a:gd name="connsiteY3" fmla="*/ 7144 h 3867150"/>
                                <a:gd name="connsiteX4" fmla="*/ 4485799 w 4486275"/>
                                <a:gd name="connsiteY4" fmla="*/ 1935956 h 3867150"/>
                                <a:gd name="connsiteX5" fmla="*/ 4485799 w 4486275"/>
                                <a:gd name="connsiteY5" fmla="*/ 3864769 h 3867150"/>
                                <a:gd name="connsiteX6" fmla="*/ 2246471 w 4486275"/>
                                <a:gd name="connsiteY6" fmla="*/ 3864769 h 3867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486275" h="3867150">
                                  <a:moveTo>
                                    <a:pt x="2246471" y="3864769"/>
                                  </a:moveTo>
                                  <a:cubicBezTo>
                                    <a:pt x="1009174" y="3864769"/>
                                    <a:pt x="7144" y="3000851"/>
                                    <a:pt x="7144" y="1935956"/>
                                  </a:cubicBezTo>
                                  <a:lnTo>
                                    <a:pt x="7144" y="7144"/>
                                  </a:lnTo>
                                  <a:lnTo>
                                    <a:pt x="2246471" y="7144"/>
                                  </a:lnTo>
                                  <a:cubicBezTo>
                                    <a:pt x="3482816" y="7144"/>
                                    <a:pt x="4485799" y="871061"/>
                                    <a:pt x="4485799" y="1935956"/>
                                  </a:cubicBezTo>
                                  <a:lnTo>
                                    <a:pt x="4485799" y="3864769"/>
                                  </a:lnTo>
                                  <a:lnTo>
                                    <a:pt x="2246471" y="3864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3399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Forma libre: Forma 58"/>
                          <wps:cNvSpPr/>
                          <wps:spPr>
                            <a:xfrm>
                              <a:off x="4620101" y="1813084"/>
                              <a:ext cx="2371725" cy="2047875"/>
                            </a:xfrm>
                            <a:custGeom>
                              <a:avLst/>
                              <a:gdLst>
                                <a:gd name="connsiteX0" fmla="*/ 1189197 w 2371725"/>
                                <a:gd name="connsiteY0" fmla="*/ 2044541 h 2047875"/>
                                <a:gd name="connsiteX1" fmla="*/ 2371249 w 2371725"/>
                                <a:gd name="connsiteY1" fmla="*/ 1025366 h 2047875"/>
                                <a:gd name="connsiteX2" fmla="*/ 2371249 w 2371725"/>
                                <a:gd name="connsiteY2" fmla="*/ 7144 h 2047875"/>
                                <a:gd name="connsiteX3" fmla="*/ 1189197 w 2371725"/>
                                <a:gd name="connsiteY3" fmla="*/ 7144 h 2047875"/>
                                <a:gd name="connsiteX4" fmla="*/ 7144 w 2371725"/>
                                <a:gd name="connsiteY4" fmla="*/ 1025366 h 2047875"/>
                                <a:gd name="connsiteX5" fmla="*/ 7144 w 2371725"/>
                                <a:gd name="connsiteY5" fmla="*/ 2044541 h 2047875"/>
                                <a:gd name="connsiteX6" fmla="*/ 1189197 w 2371725"/>
                                <a:gd name="connsiteY6" fmla="*/ 2044541 h 20478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371725" h="2047875">
                                  <a:moveTo>
                                    <a:pt x="1189197" y="2044541"/>
                                  </a:moveTo>
                                  <a:cubicBezTo>
                                    <a:pt x="1842611" y="2044541"/>
                                    <a:pt x="2371249" y="1588294"/>
                                    <a:pt x="2371249" y="1025366"/>
                                  </a:cubicBezTo>
                                  <a:lnTo>
                                    <a:pt x="2371249" y="7144"/>
                                  </a:lnTo>
                                  <a:lnTo>
                                    <a:pt x="1189197" y="7144"/>
                                  </a:lnTo>
                                  <a:cubicBezTo>
                                    <a:pt x="535781" y="7144"/>
                                    <a:pt x="7144" y="463391"/>
                                    <a:pt x="7144" y="1025366"/>
                                  </a:cubicBezTo>
                                  <a:lnTo>
                                    <a:pt x="7144" y="2044541"/>
                                  </a:lnTo>
                                  <a:lnTo>
                                    <a:pt x="1189197" y="204454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Forma libre: Forma 61"/>
                          <wps:cNvSpPr/>
                          <wps:spPr>
                            <a:xfrm>
                              <a:off x="2140770" y="4030503"/>
                              <a:ext cx="2366485" cy="2047876"/>
                            </a:xfrm>
                            <a:custGeom>
                              <a:avLst/>
                              <a:gdLst>
                                <a:gd name="connsiteX0" fmla="*/ 1189196 w 2371725"/>
                                <a:gd name="connsiteY0" fmla="*/ 2044541 h 2047875"/>
                                <a:gd name="connsiteX1" fmla="*/ 2371249 w 2371725"/>
                                <a:gd name="connsiteY1" fmla="*/ 1026319 h 2047875"/>
                                <a:gd name="connsiteX2" fmla="*/ 2371249 w 2371725"/>
                                <a:gd name="connsiteY2" fmla="*/ 7144 h 2047875"/>
                                <a:gd name="connsiteX3" fmla="*/ 1189196 w 2371725"/>
                                <a:gd name="connsiteY3" fmla="*/ 7144 h 2047875"/>
                                <a:gd name="connsiteX4" fmla="*/ 7144 w 2371725"/>
                                <a:gd name="connsiteY4" fmla="*/ 1025366 h 2047875"/>
                                <a:gd name="connsiteX5" fmla="*/ 7144 w 2371725"/>
                                <a:gd name="connsiteY5" fmla="*/ 2043589 h 2047875"/>
                                <a:gd name="connsiteX6" fmla="*/ 1189196 w 2371725"/>
                                <a:gd name="connsiteY6" fmla="*/ 2043589 h 20478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371725" h="2047875">
                                  <a:moveTo>
                                    <a:pt x="1189196" y="2044541"/>
                                  </a:moveTo>
                                  <a:cubicBezTo>
                                    <a:pt x="1842611" y="2044541"/>
                                    <a:pt x="2371249" y="1588294"/>
                                    <a:pt x="2371249" y="1026319"/>
                                  </a:cubicBezTo>
                                  <a:lnTo>
                                    <a:pt x="2371249" y="7144"/>
                                  </a:lnTo>
                                  <a:lnTo>
                                    <a:pt x="1189196" y="7144"/>
                                  </a:lnTo>
                                  <a:cubicBezTo>
                                    <a:pt x="535781" y="7144"/>
                                    <a:pt x="7144" y="463391"/>
                                    <a:pt x="7144" y="1025366"/>
                                  </a:cubicBezTo>
                                  <a:lnTo>
                                    <a:pt x="7144" y="2043589"/>
                                  </a:lnTo>
                                  <a:lnTo>
                                    <a:pt x="1189196" y="204358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  <wpg:grpSp>
                      <wpg:cNvPr id="62" name="Grupo 62"/>
                      <wpg:cNvGrpSpPr/>
                      <wpg:grpSpPr>
                        <a:xfrm>
                          <a:off x="3083054" y="4073237"/>
                          <a:ext cx="254615" cy="3096262"/>
                          <a:chOff x="-306711" y="0"/>
                          <a:chExt cx="254635" cy="3097241"/>
                        </a:xfrm>
                      </wpg:grpSpPr>
                      <wps:wsp>
                        <wps:cNvPr id="63" name="Conector recto 63"/>
                        <wps:cNvCnPr/>
                        <wps:spPr>
                          <a:xfrm>
                            <a:off x="-167744" y="198122"/>
                            <a:ext cx="29008" cy="289911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64" name="Gráfico 56"/>
                        <wpg:cNvGrpSpPr/>
                        <wpg:grpSpPr>
                          <a:xfrm>
                            <a:off x="-306711" y="0"/>
                            <a:ext cx="254635" cy="221615"/>
                            <a:chOff x="-8380905" y="-7144"/>
                            <a:chExt cx="6973277" cy="6085523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5" name="Forma libre: Forma 65"/>
                          <wps:cNvSpPr/>
                          <wps:spPr>
                            <a:xfrm>
                              <a:off x="-8380905" y="-7144"/>
                              <a:ext cx="4486283" cy="3867141"/>
                            </a:xfrm>
                            <a:custGeom>
                              <a:avLst/>
                              <a:gdLst>
                                <a:gd name="connsiteX0" fmla="*/ 2246471 w 4486275"/>
                                <a:gd name="connsiteY0" fmla="*/ 3864769 h 3867150"/>
                                <a:gd name="connsiteX1" fmla="*/ 7144 w 4486275"/>
                                <a:gd name="connsiteY1" fmla="*/ 1935956 h 3867150"/>
                                <a:gd name="connsiteX2" fmla="*/ 7144 w 4486275"/>
                                <a:gd name="connsiteY2" fmla="*/ 7144 h 3867150"/>
                                <a:gd name="connsiteX3" fmla="*/ 2246471 w 4486275"/>
                                <a:gd name="connsiteY3" fmla="*/ 7144 h 3867150"/>
                                <a:gd name="connsiteX4" fmla="*/ 4485799 w 4486275"/>
                                <a:gd name="connsiteY4" fmla="*/ 1935956 h 3867150"/>
                                <a:gd name="connsiteX5" fmla="*/ 4485799 w 4486275"/>
                                <a:gd name="connsiteY5" fmla="*/ 3864769 h 3867150"/>
                                <a:gd name="connsiteX6" fmla="*/ 2246471 w 4486275"/>
                                <a:gd name="connsiteY6" fmla="*/ 3864769 h 3867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486275" h="3867150">
                                  <a:moveTo>
                                    <a:pt x="2246471" y="3864769"/>
                                  </a:moveTo>
                                  <a:cubicBezTo>
                                    <a:pt x="1009174" y="3864769"/>
                                    <a:pt x="7144" y="3000851"/>
                                    <a:pt x="7144" y="1935956"/>
                                  </a:cubicBezTo>
                                  <a:lnTo>
                                    <a:pt x="7144" y="7144"/>
                                  </a:lnTo>
                                  <a:lnTo>
                                    <a:pt x="2246471" y="7144"/>
                                  </a:lnTo>
                                  <a:cubicBezTo>
                                    <a:pt x="3482816" y="7144"/>
                                    <a:pt x="4485799" y="871061"/>
                                    <a:pt x="4485799" y="1935956"/>
                                  </a:cubicBezTo>
                                  <a:lnTo>
                                    <a:pt x="4485799" y="3864769"/>
                                  </a:lnTo>
                                  <a:lnTo>
                                    <a:pt x="2246471" y="3864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3399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Forma libre: Forma 67"/>
                          <wps:cNvSpPr/>
                          <wps:spPr>
                            <a:xfrm>
                              <a:off x="-3779373" y="1813081"/>
                              <a:ext cx="2371745" cy="2047877"/>
                            </a:xfrm>
                            <a:custGeom>
                              <a:avLst/>
                              <a:gdLst>
                                <a:gd name="connsiteX0" fmla="*/ 1189197 w 2371725"/>
                                <a:gd name="connsiteY0" fmla="*/ 2044541 h 2047875"/>
                                <a:gd name="connsiteX1" fmla="*/ 2371249 w 2371725"/>
                                <a:gd name="connsiteY1" fmla="*/ 1025366 h 2047875"/>
                                <a:gd name="connsiteX2" fmla="*/ 2371249 w 2371725"/>
                                <a:gd name="connsiteY2" fmla="*/ 7144 h 2047875"/>
                                <a:gd name="connsiteX3" fmla="*/ 1189197 w 2371725"/>
                                <a:gd name="connsiteY3" fmla="*/ 7144 h 2047875"/>
                                <a:gd name="connsiteX4" fmla="*/ 7144 w 2371725"/>
                                <a:gd name="connsiteY4" fmla="*/ 1025366 h 2047875"/>
                                <a:gd name="connsiteX5" fmla="*/ 7144 w 2371725"/>
                                <a:gd name="connsiteY5" fmla="*/ 2044541 h 2047875"/>
                                <a:gd name="connsiteX6" fmla="*/ 1189197 w 2371725"/>
                                <a:gd name="connsiteY6" fmla="*/ 2044541 h 20478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371725" h="2047875">
                                  <a:moveTo>
                                    <a:pt x="1189197" y="2044541"/>
                                  </a:moveTo>
                                  <a:cubicBezTo>
                                    <a:pt x="1842611" y="2044541"/>
                                    <a:pt x="2371249" y="1588294"/>
                                    <a:pt x="2371249" y="1025366"/>
                                  </a:cubicBezTo>
                                  <a:lnTo>
                                    <a:pt x="2371249" y="7144"/>
                                  </a:lnTo>
                                  <a:lnTo>
                                    <a:pt x="1189197" y="7144"/>
                                  </a:lnTo>
                                  <a:cubicBezTo>
                                    <a:pt x="535781" y="7144"/>
                                    <a:pt x="7144" y="463391"/>
                                    <a:pt x="7144" y="1025366"/>
                                  </a:cubicBezTo>
                                  <a:lnTo>
                                    <a:pt x="7144" y="2044541"/>
                                  </a:lnTo>
                                  <a:lnTo>
                                    <a:pt x="1189197" y="204454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Forma libre: Forma 68"/>
                          <wps:cNvSpPr/>
                          <wps:spPr>
                            <a:xfrm>
                              <a:off x="-6258681" y="4030502"/>
                              <a:ext cx="2366487" cy="2047877"/>
                            </a:xfrm>
                            <a:custGeom>
                              <a:avLst/>
                              <a:gdLst>
                                <a:gd name="connsiteX0" fmla="*/ 1189196 w 2371725"/>
                                <a:gd name="connsiteY0" fmla="*/ 2044541 h 2047875"/>
                                <a:gd name="connsiteX1" fmla="*/ 2371249 w 2371725"/>
                                <a:gd name="connsiteY1" fmla="*/ 1026319 h 2047875"/>
                                <a:gd name="connsiteX2" fmla="*/ 2371249 w 2371725"/>
                                <a:gd name="connsiteY2" fmla="*/ 7144 h 2047875"/>
                                <a:gd name="connsiteX3" fmla="*/ 1189196 w 2371725"/>
                                <a:gd name="connsiteY3" fmla="*/ 7144 h 2047875"/>
                                <a:gd name="connsiteX4" fmla="*/ 7144 w 2371725"/>
                                <a:gd name="connsiteY4" fmla="*/ 1025366 h 2047875"/>
                                <a:gd name="connsiteX5" fmla="*/ 7144 w 2371725"/>
                                <a:gd name="connsiteY5" fmla="*/ 2043589 h 2047875"/>
                                <a:gd name="connsiteX6" fmla="*/ 1189196 w 2371725"/>
                                <a:gd name="connsiteY6" fmla="*/ 2043589 h 20478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371725" h="2047875">
                                  <a:moveTo>
                                    <a:pt x="1189196" y="2044541"/>
                                  </a:moveTo>
                                  <a:cubicBezTo>
                                    <a:pt x="1842611" y="2044541"/>
                                    <a:pt x="2371249" y="1588294"/>
                                    <a:pt x="2371249" y="1026319"/>
                                  </a:cubicBezTo>
                                  <a:lnTo>
                                    <a:pt x="2371249" y="7144"/>
                                  </a:lnTo>
                                  <a:lnTo>
                                    <a:pt x="1189196" y="7144"/>
                                  </a:lnTo>
                                  <a:cubicBezTo>
                                    <a:pt x="535781" y="7144"/>
                                    <a:pt x="7144" y="463391"/>
                                    <a:pt x="7144" y="1025366"/>
                                  </a:cubicBezTo>
                                  <a:lnTo>
                                    <a:pt x="7144" y="2043589"/>
                                  </a:lnTo>
                                  <a:lnTo>
                                    <a:pt x="1189196" y="204358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  <wpg:grpSp>
                      <wpg:cNvPr id="69" name="Grupo 69"/>
                      <wpg:cNvGrpSpPr/>
                      <wpg:grpSpPr>
                        <a:xfrm>
                          <a:off x="6516815" y="138546"/>
                          <a:ext cx="254613" cy="5076189"/>
                          <a:chOff x="-87191" y="0"/>
                          <a:chExt cx="254636" cy="5077631"/>
                        </a:xfrm>
                      </wpg:grpSpPr>
                      <wps:wsp>
                        <wps:cNvPr id="70" name="Conector recto 70"/>
                        <wps:cNvCnPr/>
                        <wps:spPr>
                          <a:xfrm>
                            <a:off x="51963" y="198713"/>
                            <a:ext cx="39874" cy="487891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71" name="Gráfico 56"/>
                        <wpg:cNvGrpSpPr/>
                        <wpg:grpSpPr>
                          <a:xfrm>
                            <a:off x="-87191" y="0"/>
                            <a:ext cx="254636" cy="221615"/>
                            <a:chOff x="-2369118" y="-7144"/>
                            <a:chExt cx="6973305" cy="6085523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72" name="Forma libre: Forma 72"/>
                          <wps:cNvSpPr/>
                          <wps:spPr>
                            <a:xfrm>
                              <a:off x="-2369118" y="-7144"/>
                              <a:ext cx="4486262" cy="3867156"/>
                            </a:xfrm>
                            <a:custGeom>
                              <a:avLst/>
                              <a:gdLst>
                                <a:gd name="connsiteX0" fmla="*/ 2246471 w 4486275"/>
                                <a:gd name="connsiteY0" fmla="*/ 3864769 h 3867150"/>
                                <a:gd name="connsiteX1" fmla="*/ 7144 w 4486275"/>
                                <a:gd name="connsiteY1" fmla="*/ 1935956 h 3867150"/>
                                <a:gd name="connsiteX2" fmla="*/ 7144 w 4486275"/>
                                <a:gd name="connsiteY2" fmla="*/ 7144 h 3867150"/>
                                <a:gd name="connsiteX3" fmla="*/ 2246471 w 4486275"/>
                                <a:gd name="connsiteY3" fmla="*/ 7144 h 3867150"/>
                                <a:gd name="connsiteX4" fmla="*/ 4485799 w 4486275"/>
                                <a:gd name="connsiteY4" fmla="*/ 1935956 h 3867150"/>
                                <a:gd name="connsiteX5" fmla="*/ 4485799 w 4486275"/>
                                <a:gd name="connsiteY5" fmla="*/ 3864769 h 3867150"/>
                                <a:gd name="connsiteX6" fmla="*/ 2246471 w 4486275"/>
                                <a:gd name="connsiteY6" fmla="*/ 3864769 h 3867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486275" h="3867150">
                                  <a:moveTo>
                                    <a:pt x="2246471" y="3864769"/>
                                  </a:moveTo>
                                  <a:cubicBezTo>
                                    <a:pt x="1009174" y="3864769"/>
                                    <a:pt x="7144" y="3000851"/>
                                    <a:pt x="7144" y="1935956"/>
                                  </a:cubicBezTo>
                                  <a:lnTo>
                                    <a:pt x="7144" y="7144"/>
                                  </a:lnTo>
                                  <a:lnTo>
                                    <a:pt x="2246471" y="7144"/>
                                  </a:lnTo>
                                  <a:cubicBezTo>
                                    <a:pt x="3482816" y="7144"/>
                                    <a:pt x="4485799" y="871061"/>
                                    <a:pt x="4485799" y="1935956"/>
                                  </a:cubicBezTo>
                                  <a:lnTo>
                                    <a:pt x="4485799" y="3864769"/>
                                  </a:lnTo>
                                  <a:lnTo>
                                    <a:pt x="2246471" y="3864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3399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Forma libre: Forma 73"/>
                          <wps:cNvSpPr/>
                          <wps:spPr>
                            <a:xfrm>
                              <a:off x="2232469" y="1813079"/>
                              <a:ext cx="2371718" cy="2047867"/>
                            </a:xfrm>
                            <a:custGeom>
                              <a:avLst/>
                              <a:gdLst>
                                <a:gd name="connsiteX0" fmla="*/ 1189197 w 2371725"/>
                                <a:gd name="connsiteY0" fmla="*/ 2044541 h 2047875"/>
                                <a:gd name="connsiteX1" fmla="*/ 2371249 w 2371725"/>
                                <a:gd name="connsiteY1" fmla="*/ 1025366 h 2047875"/>
                                <a:gd name="connsiteX2" fmla="*/ 2371249 w 2371725"/>
                                <a:gd name="connsiteY2" fmla="*/ 7144 h 2047875"/>
                                <a:gd name="connsiteX3" fmla="*/ 1189197 w 2371725"/>
                                <a:gd name="connsiteY3" fmla="*/ 7144 h 2047875"/>
                                <a:gd name="connsiteX4" fmla="*/ 7144 w 2371725"/>
                                <a:gd name="connsiteY4" fmla="*/ 1025366 h 2047875"/>
                                <a:gd name="connsiteX5" fmla="*/ 7144 w 2371725"/>
                                <a:gd name="connsiteY5" fmla="*/ 2044541 h 2047875"/>
                                <a:gd name="connsiteX6" fmla="*/ 1189197 w 2371725"/>
                                <a:gd name="connsiteY6" fmla="*/ 2044541 h 20478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371725" h="2047875">
                                  <a:moveTo>
                                    <a:pt x="1189197" y="2044541"/>
                                  </a:moveTo>
                                  <a:cubicBezTo>
                                    <a:pt x="1842611" y="2044541"/>
                                    <a:pt x="2371249" y="1588294"/>
                                    <a:pt x="2371249" y="1025366"/>
                                  </a:cubicBezTo>
                                  <a:lnTo>
                                    <a:pt x="2371249" y="7144"/>
                                  </a:lnTo>
                                  <a:lnTo>
                                    <a:pt x="1189197" y="7144"/>
                                  </a:lnTo>
                                  <a:cubicBezTo>
                                    <a:pt x="535781" y="7144"/>
                                    <a:pt x="7144" y="463391"/>
                                    <a:pt x="7144" y="1025366"/>
                                  </a:cubicBezTo>
                                  <a:lnTo>
                                    <a:pt x="7144" y="2044541"/>
                                  </a:lnTo>
                                  <a:lnTo>
                                    <a:pt x="1189197" y="204454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Forma libre: Forma 75"/>
                          <wps:cNvSpPr/>
                          <wps:spPr>
                            <a:xfrm>
                              <a:off x="-246889" y="4030512"/>
                              <a:ext cx="2366497" cy="2047867"/>
                            </a:xfrm>
                            <a:custGeom>
                              <a:avLst/>
                              <a:gdLst>
                                <a:gd name="connsiteX0" fmla="*/ 1189196 w 2371725"/>
                                <a:gd name="connsiteY0" fmla="*/ 2044541 h 2047875"/>
                                <a:gd name="connsiteX1" fmla="*/ 2371249 w 2371725"/>
                                <a:gd name="connsiteY1" fmla="*/ 1026319 h 2047875"/>
                                <a:gd name="connsiteX2" fmla="*/ 2371249 w 2371725"/>
                                <a:gd name="connsiteY2" fmla="*/ 7144 h 2047875"/>
                                <a:gd name="connsiteX3" fmla="*/ 1189196 w 2371725"/>
                                <a:gd name="connsiteY3" fmla="*/ 7144 h 2047875"/>
                                <a:gd name="connsiteX4" fmla="*/ 7144 w 2371725"/>
                                <a:gd name="connsiteY4" fmla="*/ 1025366 h 2047875"/>
                                <a:gd name="connsiteX5" fmla="*/ 7144 w 2371725"/>
                                <a:gd name="connsiteY5" fmla="*/ 2043589 h 2047875"/>
                                <a:gd name="connsiteX6" fmla="*/ 1189196 w 2371725"/>
                                <a:gd name="connsiteY6" fmla="*/ 2043589 h 20478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371725" h="2047875">
                                  <a:moveTo>
                                    <a:pt x="1189196" y="2044541"/>
                                  </a:moveTo>
                                  <a:cubicBezTo>
                                    <a:pt x="1842611" y="2044541"/>
                                    <a:pt x="2371249" y="1588294"/>
                                    <a:pt x="2371249" y="1026319"/>
                                  </a:cubicBezTo>
                                  <a:lnTo>
                                    <a:pt x="2371249" y="7144"/>
                                  </a:lnTo>
                                  <a:lnTo>
                                    <a:pt x="1189196" y="7144"/>
                                  </a:lnTo>
                                  <a:cubicBezTo>
                                    <a:pt x="535781" y="7144"/>
                                    <a:pt x="7144" y="463391"/>
                                    <a:pt x="7144" y="1025366"/>
                                  </a:cubicBezTo>
                                  <a:lnTo>
                                    <a:pt x="7144" y="2043589"/>
                                  </a:lnTo>
                                  <a:lnTo>
                                    <a:pt x="1189196" y="204358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76" name="Gráfico 76" descr="Elementos de diseño de hoja" title="Elementos de diseño de hoja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>
                          <a:off x="6844146" y="5486400"/>
                          <a:ext cx="2737485" cy="17487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1ECBEB" id="Grupo 37" o:spid="_x0000_s1026" alt="&quot;&quot;" style="position:absolute;margin-left:0;margin-top:0;width:754.55pt;height:575.3pt;z-index:251661312;mso-position-horizontal:center;mso-position-horizontal-relative:page;mso-position-vertical:center;mso-position-vertical-relative:page;mso-width-relative:margin;mso-height-relative:margin" coordorigin="" coordsize="95816,73040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">
              <v:rect id="Rectángulo 43" o:spid="_x0000_s1027" alt="Florista arreglando flores" style="position:absolute;width:63999;height:382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" stroked="f" strokeweight="1pt">
                <v:fill r:id="rId4" o:title="Florista arreglando flores" recolor="t" rotate="t" type="frame"/>
                <o:lock v:ext="edit" aspectratio="t"/>
              </v:rect>
              <v:group id="Grupo 39" o:spid="_x0000_s1028" style="position:absolute;top:40732;width:2546;height:32308" coordsize="2546,323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Rxo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">
                <v:line id="Conector recto 40" o:spid="_x0000_s1029" style="position:absolute;visibility:visible;mso-wrap-style:square" from="1391,1987" to="1391,323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" strokecolor="#d8d8d8 [2732]" strokeweight=".5pt">
                  <v:stroke joinstyle="miter"/>
                </v:line>
                <v:group id="Gráfico 56" o:spid="_x0000_s1030" style="position:absolute;width:2546;height:2216" coordorigin="185,-71" coordsize="69732,608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8/1kyQAAAOA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">
                  <v:shape id="Forma libre: Forma 48" o:spid="_x0000_s1031" style="position:absolute;left:185;top:-71;width:44863;height:38671;visibility:visible;mso-wrap-style:square;v-text-anchor:middle" coordsize="4486275,3867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" path="m2246471,3864769c1009174,3864769,7144,3000851,7144,1935956l7144,7144r2239327,c3482816,7144,4485799,871061,4485799,1935956r,1928813l2246471,3864769xe" fillcolor="#f39" stroked="f">
                    <v:stroke joinstyle="miter"/>
                    <v:path arrowok="t" o:connecttype="custom" o:connectlocs="2246472,3864769;7144,1935956;7144,7144;2246472,7144;4485801,1935956;4485801,3864769;2246472,3864769" o:connectangles="0,0,0,0,0,0,0"/>
                  </v:shape>
                  <v:shape id="Forma libre: Forma 58" o:spid="_x0000_s1032" style="position:absolute;left:46201;top:18130;width:23717;height:20479;visibility:visible;mso-wrap-style:square;v-text-anchor:middle" coordsize="2371725,2047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" path="m1189197,2044541v653414,,1182052,-456247,1182052,-1019175l2371249,7144r-1182052,c535781,7144,7144,463391,7144,1025366r,1019175l1189197,2044541xe" filled="f" stroked="f">
                    <v:stroke joinstyle="miter"/>
                    <v:path arrowok="t" o:connecttype="custom" o:connectlocs="1189197,2044541;2371249,1025366;2371249,7144;1189197,7144;7144,1025366;7144,2044541;1189197,2044541" o:connectangles="0,0,0,0,0,0,0"/>
                  </v:shape>
                  <v:shape id="Forma libre: Forma 61" o:spid="_x0000_s1033" style="position:absolute;left:21407;top:40305;width:23665;height:20478;visibility:visible;mso-wrap-style:square;v-text-anchor:middle" coordsize="2371725,2047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" path="m1189196,2044541v653415,,1182053,-456247,1182053,-1018222l2371249,7144r-1182053,c535781,7144,7144,463391,7144,1025366r,1018223l1189196,2043589r,952xe" filled="f" stroked="f">
                    <v:stroke joinstyle="miter"/>
                    <v:path arrowok="t" o:connecttype="custom" o:connectlocs="1186569,2044542;2366010,1026320;2366010,7144;1186569,7144;7128,1025367;7128,2043590;1186569,2043590" o:connectangles="0,0,0,0,0,0,0"/>
                  </v:shape>
                </v:group>
              </v:group>
              <v:group id="Grupo 62" o:spid="_x0000_s1034" style="position:absolute;left:30830;top:40732;width:2546;height:30962" coordorigin="-3067" coordsize="2546,309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qEEyAAAAOA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">
                <v:line id="Conector recto 63" o:spid="_x0000_s1035" style="position:absolute;visibility:visible;mso-wrap-style:square" from="-1677,1981" to="-1387,309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" strokecolor="#d8d8d8 [2732]" strokeweight=".5pt">
                  <v:stroke joinstyle="miter"/>
                </v:line>
                <v:group id="Gráfico 56" o:spid="_x0000_s1036" style="position:absolute;left:-3067;width:2547;height:2216" coordorigin="-83809,-71" coordsize="69732,608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45zryAAAAOA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">
                  <v:shape id="Forma libre: Forma 65" o:spid="_x0000_s1037" style="position:absolute;left:-83809;top:-71;width:44863;height:38670;visibility:visible;mso-wrap-style:square;v-text-anchor:middle" coordsize="4486275,3867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" path="m2246471,3864769c1009174,3864769,7144,3000851,7144,1935956l7144,7144r2239327,c3482816,7144,4485799,871061,4485799,1935956r,1928813l2246471,3864769xe" fillcolor="#f39" stroked="f">
                    <v:stroke joinstyle="miter"/>
                    <v:path arrowok="t" o:connecttype="custom" o:connectlocs="2246475,3864760;7144,1935951;7144,7144;2246475,7144;4485807,1935951;4485807,3864760;2246475,3864760" o:connectangles="0,0,0,0,0,0,0"/>
                  </v:shape>
                  <v:shape id="Forma libre: Forma 67" o:spid="_x0000_s1038" style="position:absolute;left:-37793;top:18130;width:23717;height:20479;visibility:visible;mso-wrap-style:square;v-text-anchor:middle" coordsize="2371725,2047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" path="m1189197,2044541v653414,,1182052,-456247,1182052,-1019175l2371249,7144r-1182052,c535781,7144,7144,463391,7144,1025366r,1019175l1189197,2044541xe" filled="f" stroked="f">
                    <v:stroke joinstyle="miter"/>
                    <v:path arrowok="t" o:connecttype="custom" o:connectlocs="1189207,2044543;2371269,1025367;2371269,7144;1189207,7144;7144,1025367;7144,2044543;1189207,2044543" o:connectangles="0,0,0,0,0,0,0"/>
                  </v:shape>
                  <v:shape id="Forma libre: Forma 68" o:spid="_x0000_s1039" style="position:absolute;left:-62586;top:40305;width:23665;height:20478;visibility:visible;mso-wrap-style:square;v-text-anchor:middle" coordsize="2371725,2047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" path="m1189196,2044541v653415,,1182053,-456247,1182053,-1018222l2371249,7144r-1182053,c535781,7144,7144,463391,7144,1025366r,1018223l1189196,2043589r,952xe" filled="f" stroked="f">
                    <v:stroke joinstyle="miter"/>
                    <v:path arrowok="t" o:connecttype="custom" o:connectlocs="1186570,2044543;2366012,1026320;2366012,7144;1186570,7144;7128,1025367;7128,2043591;1186570,2043591" o:connectangles="0,0,0,0,0,0,0"/>
                  </v:shape>
                </v:group>
              </v:group>
              <v:group id="Grupo 69" o:spid="_x0000_s1040" style="position:absolute;left:65168;top:1385;width:2546;height:50762" coordorigin="-871" coordsize="2546,507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">
                <v:line id="Conector recto 70" o:spid="_x0000_s1041" style="position:absolute;visibility:visible;mso-wrap-style:square" from="519,1987" to="918,507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" strokecolor="#d8d8d8 [2732]" strokeweight=".5pt">
                  <v:stroke joinstyle="miter"/>
                </v:line>
                <v:group id="Gráfico 56" o:spid="_x0000_s1042" style="position:absolute;left:-871;width:2545;height:2216" coordorigin="-23691,-71" coordsize="69733,608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">
                  <v:shape id="Forma libre: Forma 72" o:spid="_x0000_s1043" style="position:absolute;left:-23691;top:-71;width:44862;height:38671;visibility:visible;mso-wrap-style:square;v-text-anchor:middle" coordsize="4486275,3867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" path="m2246471,3864769c1009174,3864769,7144,3000851,7144,1935956l7144,7144r2239327,c3482816,7144,4485799,871061,4485799,1935956r,1928813l2246471,3864769xe" fillcolor="#f39" stroked="f">
                    <v:stroke joinstyle="miter"/>
                    <v:path arrowok="t" o:connecttype="custom" o:connectlocs="2246464,3864775;7144,1935959;7144,7144;2246464,7144;4485786,1935959;4485786,3864775;2246464,3864775" o:connectangles="0,0,0,0,0,0,0"/>
                  </v:shape>
                  <v:shape id="Forma libre: Forma 73" o:spid="_x0000_s1044" style="position:absolute;left:22324;top:18130;width:23717;height:20479;visibility:visible;mso-wrap-style:square;v-text-anchor:middle" coordsize="2371725,2047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" path="m1189197,2044541v653414,,1182052,-456247,1182052,-1019175l2371249,7144r-1182052,c535781,7144,7144,463391,7144,1025366r,1019175l1189197,2044541xe" filled="f" stroked="f">
                    <v:stroke joinstyle="miter"/>
                    <v:path arrowok="t" o:connecttype="custom" o:connectlocs="1189193,2044533;2371242,1025362;2371242,7144;1189193,7144;7144,1025362;7144,2044533;1189193,2044533" o:connectangles="0,0,0,0,0,0,0"/>
                  </v:shape>
                  <v:shape id="Forma libre: Forma 75" o:spid="_x0000_s1045" style="position:absolute;left:-2468;top:40305;width:23664;height:20478;visibility:visible;mso-wrap-style:square;v-text-anchor:middle" coordsize="2371725,2047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" path="m1189196,2044541v653415,,1182053,-456247,1182053,-1018222l2371249,7144r-1182053,c535781,7144,7144,463391,7144,1025366r,1018223l1189196,2043589r,952xe" filled="f" stroked="f">
                    <v:stroke joinstyle="miter"/>
                    <v:path arrowok="t" o:connecttype="custom" o:connectlocs="1186575,2044533;2366022,1026315;2366022,7144;1186575,7144;7128,1025362;7128,2043581;1186575,2043581" o:connectangles="0,0,0,0,0,0,0"/>
                  </v:shape>
                </v:group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áfico 76" o:spid="_x0000_s1046" type="#_x0000_t75" alt="Elementos de diseño de hoja" style="position:absolute;left:68441;top:54864;width:27375;height:17487;rotation:180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">
                <v:imagedata r:id="rId5" o:title="Elementos de diseño de hoja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D80D9" w14:textId="77777777" w:rsidR="007D76D9" w:rsidRDefault="009D1198" w:rsidP="007D76D9">
    <w:pPr>
      <w:pStyle w:val="Header"/>
    </w:pPr>
    <w:r>
      <w:rPr>
        <w:lang w:bidi="es-ES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58C3E01" wp14:editId="00338AE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601200" cy="7315616"/>
              <wp:effectExtent l="0" t="0" r="0" b="0"/>
              <wp:wrapNone/>
              <wp:docPr id="83" name="Grupo 8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01200" cy="7315616"/>
                        <a:chOff x="0" y="0"/>
                        <a:chExt cx="9602181" cy="7315616"/>
                      </a:xfrm>
                    </wpg:grpSpPr>
                    <pic:pic xmlns:pic="http://schemas.openxmlformats.org/drawingml/2006/picture">
                      <pic:nvPicPr>
                        <pic:cNvPr id="84" name="Imagen 2" descr="Imagen de fondo floral&#10;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241" r="17241"/>
                        <a:stretch/>
                      </pic:blipFill>
                      <pic:spPr bwMode="auto">
                        <a:xfrm>
                          <a:off x="6410036" y="18472"/>
                          <a:ext cx="3192145" cy="7295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86" name="Grupo 86"/>
                      <wpg:cNvGrpSpPr/>
                      <wpg:grpSpPr>
                        <a:xfrm>
                          <a:off x="0" y="0"/>
                          <a:ext cx="9601292" cy="7315616"/>
                          <a:chOff x="0" y="0"/>
                          <a:chExt cx="9601292" cy="7315616"/>
                        </a:xfrm>
                      </wpg:grpSpPr>
                      <wps:wsp>
                        <wps:cNvPr id="87" name="Rectángulo 40" descr="Flores en exterior de tienda" title="Imagen de página de fondo"/>
                        <wps:cNvSpPr/>
                        <wps:spPr>
                          <a:xfrm>
                            <a:off x="3214254" y="3177309"/>
                            <a:ext cx="3192145" cy="4138307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2"/>
                            <a:srcRect/>
                            <a:stretch>
                              <a:fillRect l="-29714" t="-5386" r="-67548" b="208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Rectángulo 40"/>
                        <wps:cNvSpPr/>
                        <wps:spPr>
                          <a:xfrm>
                            <a:off x="6410036" y="18472"/>
                            <a:ext cx="3191256" cy="729424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alpha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Rectángulo 43"/>
                        <wps:cNvSpPr/>
                        <wps:spPr>
                          <a:xfrm>
                            <a:off x="6733309" y="498763"/>
                            <a:ext cx="2564296" cy="6415515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Gráfico 90" descr="Elementos de diseño de hoja" title="Elementos de diseño de hoja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46182" y="5560291"/>
                            <a:ext cx="2737485" cy="174879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91" name="Grupo 91"/>
                        <wpg:cNvGrpSpPr/>
                        <wpg:grpSpPr>
                          <a:xfrm>
                            <a:off x="3104371" y="0"/>
                            <a:ext cx="254916" cy="2588810"/>
                            <a:chOff x="-230031" y="0"/>
                            <a:chExt cx="254998" cy="2588957"/>
                          </a:xfrm>
                        </wpg:grpSpPr>
                        <wpg:grpSp>
                          <wpg:cNvPr id="93" name="Gráfico 56"/>
                          <wpg:cNvGrpSpPr/>
                          <wpg:grpSpPr>
                            <a:xfrm>
                              <a:off x="-230031" y="0"/>
                              <a:ext cx="254998" cy="222065"/>
                              <a:chOff x="-6271979" y="-7144"/>
                              <a:chExt cx="6973275" cy="6085523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94" name="Forma libre: Forma 94"/>
                            <wps:cNvSpPr/>
                            <wps:spPr>
                              <a:xfrm>
                                <a:off x="-6271979" y="-7144"/>
                                <a:ext cx="4486307" cy="3867157"/>
                              </a:xfrm>
                              <a:custGeom>
                                <a:avLst/>
                                <a:gdLst>
                                  <a:gd name="connsiteX0" fmla="*/ 2246471 w 4486275"/>
                                  <a:gd name="connsiteY0" fmla="*/ 3864769 h 3867150"/>
                                  <a:gd name="connsiteX1" fmla="*/ 7144 w 4486275"/>
                                  <a:gd name="connsiteY1" fmla="*/ 1935956 h 3867150"/>
                                  <a:gd name="connsiteX2" fmla="*/ 7144 w 4486275"/>
                                  <a:gd name="connsiteY2" fmla="*/ 7144 h 3867150"/>
                                  <a:gd name="connsiteX3" fmla="*/ 2246471 w 4486275"/>
                                  <a:gd name="connsiteY3" fmla="*/ 7144 h 3867150"/>
                                  <a:gd name="connsiteX4" fmla="*/ 4485799 w 4486275"/>
                                  <a:gd name="connsiteY4" fmla="*/ 1935956 h 3867150"/>
                                  <a:gd name="connsiteX5" fmla="*/ 4485799 w 4486275"/>
                                  <a:gd name="connsiteY5" fmla="*/ 3864769 h 3867150"/>
                                  <a:gd name="connsiteX6" fmla="*/ 2246471 w 4486275"/>
                                  <a:gd name="connsiteY6" fmla="*/ 3864769 h 38671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4486275" h="3867150">
                                    <a:moveTo>
                                      <a:pt x="2246471" y="3864769"/>
                                    </a:moveTo>
                                    <a:cubicBezTo>
                                      <a:pt x="1009174" y="3864769"/>
                                      <a:pt x="7144" y="3000851"/>
                                      <a:pt x="7144" y="1935956"/>
                                    </a:cubicBezTo>
                                    <a:lnTo>
                                      <a:pt x="7144" y="7144"/>
                                    </a:lnTo>
                                    <a:lnTo>
                                      <a:pt x="2246471" y="7144"/>
                                    </a:lnTo>
                                    <a:cubicBezTo>
                                      <a:pt x="3482816" y="7144"/>
                                      <a:pt x="4485799" y="871061"/>
                                      <a:pt x="4485799" y="1935956"/>
                                    </a:cubicBezTo>
                                    <a:lnTo>
                                      <a:pt x="4485799" y="3864769"/>
                                    </a:lnTo>
                                    <a:lnTo>
                                      <a:pt x="2246471" y="38647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3399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" name="Forma libre: Forma 95"/>
                            <wps:cNvSpPr/>
                            <wps:spPr>
                              <a:xfrm>
                                <a:off x="-1670422" y="1813098"/>
                                <a:ext cx="2371718" cy="2047874"/>
                              </a:xfrm>
                              <a:custGeom>
                                <a:avLst/>
                                <a:gdLst>
                                  <a:gd name="connsiteX0" fmla="*/ 1189197 w 2371725"/>
                                  <a:gd name="connsiteY0" fmla="*/ 2044541 h 2047875"/>
                                  <a:gd name="connsiteX1" fmla="*/ 2371249 w 2371725"/>
                                  <a:gd name="connsiteY1" fmla="*/ 1025366 h 2047875"/>
                                  <a:gd name="connsiteX2" fmla="*/ 2371249 w 2371725"/>
                                  <a:gd name="connsiteY2" fmla="*/ 7144 h 2047875"/>
                                  <a:gd name="connsiteX3" fmla="*/ 1189197 w 2371725"/>
                                  <a:gd name="connsiteY3" fmla="*/ 7144 h 2047875"/>
                                  <a:gd name="connsiteX4" fmla="*/ 7144 w 2371725"/>
                                  <a:gd name="connsiteY4" fmla="*/ 1025366 h 2047875"/>
                                  <a:gd name="connsiteX5" fmla="*/ 7144 w 2371725"/>
                                  <a:gd name="connsiteY5" fmla="*/ 2044541 h 2047875"/>
                                  <a:gd name="connsiteX6" fmla="*/ 1189197 w 2371725"/>
                                  <a:gd name="connsiteY6" fmla="*/ 2044541 h 20478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2371725" h="2047875">
                                    <a:moveTo>
                                      <a:pt x="1189197" y="2044541"/>
                                    </a:moveTo>
                                    <a:cubicBezTo>
                                      <a:pt x="1842611" y="2044541"/>
                                      <a:pt x="2371249" y="1588294"/>
                                      <a:pt x="2371249" y="1025366"/>
                                    </a:cubicBezTo>
                                    <a:lnTo>
                                      <a:pt x="2371249" y="7144"/>
                                    </a:lnTo>
                                    <a:lnTo>
                                      <a:pt x="1189197" y="7144"/>
                                    </a:lnTo>
                                    <a:cubicBezTo>
                                      <a:pt x="535781" y="7144"/>
                                      <a:pt x="7144" y="463391"/>
                                      <a:pt x="7144" y="1025366"/>
                                    </a:cubicBezTo>
                                    <a:lnTo>
                                      <a:pt x="7144" y="2044541"/>
                                    </a:lnTo>
                                    <a:lnTo>
                                      <a:pt x="1189197" y="204454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" name="Forma libre: Forma 96"/>
                            <wps:cNvSpPr/>
                            <wps:spPr>
                              <a:xfrm>
                                <a:off x="-4149774" y="4030505"/>
                                <a:ext cx="2366456" cy="2047874"/>
                              </a:xfrm>
                              <a:custGeom>
                                <a:avLst/>
                                <a:gdLst>
                                  <a:gd name="connsiteX0" fmla="*/ 1189196 w 2371725"/>
                                  <a:gd name="connsiteY0" fmla="*/ 2044541 h 2047875"/>
                                  <a:gd name="connsiteX1" fmla="*/ 2371249 w 2371725"/>
                                  <a:gd name="connsiteY1" fmla="*/ 1026319 h 2047875"/>
                                  <a:gd name="connsiteX2" fmla="*/ 2371249 w 2371725"/>
                                  <a:gd name="connsiteY2" fmla="*/ 7144 h 2047875"/>
                                  <a:gd name="connsiteX3" fmla="*/ 1189196 w 2371725"/>
                                  <a:gd name="connsiteY3" fmla="*/ 7144 h 2047875"/>
                                  <a:gd name="connsiteX4" fmla="*/ 7144 w 2371725"/>
                                  <a:gd name="connsiteY4" fmla="*/ 1025366 h 2047875"/>
                                  <a:gd name="connsiteX5" fmla="*/ 7144 w 2371725"/>
                                  <a:gd name="connsiteY5" fmla="*/ 2043589 h 2047875"/>
                                  <a:gd name="connsiteX6" fmla="*/ 1189196 w 2371725"/>
                                  <a:gd name="connsiteY6" fmla="*/ 2043589 h 20478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2371725" h="2047875">
                                    <a:moveTo>
                                      <a:pt x="1189196" y="2044541"/>
                                    </a:moveTo>
                                    <a:cubicBezTo>
                                      <a:pt x="1842611" y="2044541"/>
                                      <a:pt x="2371249" y="1588294"/>
                                      <a:pt x="2371249" y="1026319"/>
                                    </a:cubicBezTo>
                                    <a:lnTo>
                                      <a:pt x="2371249" y="7144"/>
                                    </a:lnTo>
                                    <a:lnTo>
                                      <a:pt x="1189196" y="7144"/>
                                    </a:lnTo>
                                    <a:cubicBezTo>
                                      <a:pt x="535781" y="7144"/>
                                      <a:pt x="7144" y="463391"/>
                                      <a:pt x="7144" y="1025366"/>
                                    </a:cubicBezTo>
                                    <a:lnTo>
                                      <a:pt x="7144" y="2043589"/>
                                    </a:lnTo>
                                    <a:lnTo>
                                      <a:pt x="1189196" y="204358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7" name="Conector recto 97"/>
                          <wps:cNvCnPr/>
                          <wps:spPr>
                            <a:xfrm flipH="1">
                              <a:off x="-70999" y="139148"/>
                              <a:ext cx="10160" cy="244980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98" name="Grupo 98"/>
                        <wpg:cNvGrpSpPr/>
                        <wpg:grpSpPr>
                          <a:xfrm>
                            <a:off x="0" y="0"/>
                            <a:ext cx="254635" cy="5261610"/>
                            <a:chOff x="0" y="0"/>
                            <a:chExt cx="254635" cy="5262274"/>
                          </a:xfrm>
                        </wpg:grpSpPr>
                        <wps:wsp>
                          <wps:cNvPr id="99" name="Conector recto 99"/>
                          <wps:cNvCnPr/>
                          <wps:spPr>
                            <a:xfrm>
                              <a:off x="139137" y="198763"/>
                              <a:ext cx="0" cy="5063511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00" name="Gráfico 56"/>
                          <wpg:cNvGrpSpPr/>
                          <wpg:grpSpPr>
                            <a:xfrm>
                              <a:off x="0" y="0"/>
                              <a:ext cx="254635" cy="221615"/>
                              <a:chOff x="18550" y="-7144"/>
                              <a:chExt cx="6973276" cy="6085523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101" name="Forma libre: Forma 101"/>
                            <wps:cNvSpPr/>
                            <wps:spPr>
                              <a:xfrm>
                                <a:off x="18550" y="-7144"/>
                                <a:ext cx="4486277" cy="3867150"/>
                              </a:xfrm>
                              <a:custGeom>
                                <a:avLst/>
                                <a:gdLst>
                                  <a:gd name="connsiteX0" fmla="*/ 2246471 w 4486275"/>
                                  <a:gd name="connsiteY0" fmla="*/ 3864769 h 3867150"/>
                                  <a:gd name="connsiteX1" fmla="*/ 7144 w 4486275"/>
                                  <a:gd name="connsiteY1" fmla="*/ 1935956 h 3867150"/>
                                  <a:gd name="connsiteX2" fmla="*/ 7144 w 4486275"/>
                                  <a:gd name="connsiteY2" fmla="*/ 7144 h 3867150"/>
                                  <a:gd name="connsiteX3" fmla="*/ 2246471 w 4486275"/>
                                  <a:gd name="connsiteY3" fmla="*/ 7144 h 3867150"/>
                                  <a:gd name="connsiteX4" fmla="*/ 4485799 w 4486275"/>
                                  <a:gd name="connsiteY4" fmla="*/ 1935956 h 3867150"/>
                                  <a:gd name="connsiteX5" fmla="*/ 4485799 w 4486275"/>
                                  <a:gd name="connsiteY5" fmla="*/ 3864769 h 3867150"/>
                                  <a:gd name="connsiteX6" fmla="*/ 2246471 w 4486275"/>
                                  <a:gd name="connsiteY6" fmla="*/ 3864769 h 38671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4486275" h="3867150">
                                    <a:moveTo>
                                      <a:pt x="2246471" y="3864769"/>
                                    </a:moveTo>
                                    <a:cubicBezTo>
                                      <a:pt x="1009174" y="3864769"/>
                                      <a:pt x="7144" y="3000851"/>
                                      <a:pt x="7144" y="1935956"/>
                                    </a:cubicBezTo>
                                    <a:lnTo>
                                      <a:pt x="7144" y="7144"/>
                                    </a:lnTo>
                                    <a:lnTo>
                                      <a:pt x="2246471" y="7144"/>
                                    </a:lnTo>
                                    <a:cubicBezTo>
                                      <a:pt x="3482816" y="7144"/>
                                      <a:pt x="4485799" y="871061"/>
                                      <a:pt x="4485799" y="1935956"/>
                                    </a:cubicBezTo>
                                    <a:lnTo>
                                      <a:pt x="4485799" y="3864769"/>
                                    </a:lnTo>
                                    <a:lnTo>
                                      <a:pt x="2246471" y="38647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3399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" name="Forma libre: Forma 102"/>
                            <wps:cNvSpPr/>
                            <wps:spPr>
                              <a:xfrm>
                                <a:off x="4620101" y="1813084"/>
                                <a:ext cx="2371725" cy="2047875"/>
                              </a:xfrm>
                              <a:custGeom>
                                <a:avLst/>
                                <a:gdLst>
                                  <a:gd name="connsiteX0" fmla="*/ 1189197 w 2371725"/>
                                  <a:gd name="connsiteY0" fmla="*/ 2044541 h 2047875"/>
                                  <a:gd name="connsiteX1" fmla="*/ 2371249 w 2371725"/>
                                  <a:gd name="connsiteY1" fmla="*/ 1025366 h 2047875"/>
                                  <a:gd name="connsiteX2" fmla="*/ 2371249 w 2371725"/>
                                  <a:gd name="connsiteY2" fmla="*/ 7144 h 2047875"/>
                                  <a:gd name="connsiteX3" fmla="*/ 1189197 w 2371725"/>
                                  <a:gd name="connsiteY3" fmla="*/ 7144 h 2047875"/>
                                  <a:gd name="connsiteX4" fmla="*/ 7144 w 2371725"/>
                                  <a:gd name="connsiteY4" fmla="*/ 1025366 h 2047875"/>
                                  <a:gd name="connsiteX5" fmla="*/ 7144 w 2371725"/>
                                  <a:gd name="connsiteY5" fmla="*/ 2044541 h 2047875"/>
                                  <a:gd name="connsiteX6" fmla="*/ 1189197 w 2371725"/>
                                  <a:gd name="connsiteY6" fmla="*/ 2044541 h 20478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2371725" h="2047875">
                                    <a:moveTo>
                                      <a:pt x="1189197" y="2044541"/>
                                    </a:moveTo>
                                    <a:cubicBezTo>
                                      <a:pt x="1842611" y="2044541"/>
                                      <a:pt x="2371249" y="1588294"/>
                                      <a:pt x="2371249" y="1025366"/>
                                    </a:cubicBezTo>
                                    <a:lnTo>
                                      <a:pt x="2371249" y="7144"/>
                                    </a:lnTo>
                                    <a:lnTo>
                                      <a:pt x="1189197" y="7144"/>
                                    </a:lnTo>
                                    <a:cubicBezTo>
                                      <a:pt x="535781" y="7144"/>
                                      <a:pt x="7144" y="463391"/>
                                      <a:pt x="7144" y="1025366"/>
                                    </a:cubicBezTo>
                                    <a:lnTo>
                                      <a:pt x="7144" y="2044541"/>
                                    </a:lnTo>
                                    <a:lnTo>
                                      <a:pt x="1189197" y="204454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" name="Forma libre: Forma 103"/>
                            <wps:cNvSpPr/>
                            <wps:spPr>
                              <a:xfrm>
                                <a:off x="2140770" y="4030503"/>
                                <a:ext cx="2366485" cy="2047876"/>
                              </a:xfrm>
                              <a:custGeom>
                                <a:avLst/>
                                <a:gdLst>
                                  <a:gd name="connsiteX0" fmla="*/ 1189196 w 2371725"/>
                                  <a:gd name="connsiteY0" fmla="*/ 2044541 h 2047875"/>
                                  <a:gd name="connsiteX1" fmla="*/ 2371249 w 2371725"/>
                                  <a:gd name="connsiteY1" fmla="*/ 1026319 h 2047875"/>
                                  <a:gd name="connsiteX2" fmla="*/ 2371249 w 2371725"/>
                                  <a:gd name="connsiteY2" fmla="*/ 7144 h 2047875"/>
                                  <a:gd name="connsiteX3" fmla="*/ 1189196 w 2371725"/>
                                  <a:gd name="connsiteY3" fmla="*/ 7144 h 2047875"/>
                                  <a:gd name="connsiteX4" fmla="*/ 7144 w 2371725"/>
                                  <a:gd name="connsiteY4" fmla="*/ 1025366 h 2047875"/>
                                  <a:gd name="connsiteX5" fmla="*/ 7144 w 2371725"/>
                                  <a:gd name="connsiteY5" fmla="*/ 2043589 h 2047875"/>
                                  <a:gd name="connsiteX6" fmla="*/ 1189196 w 2371725"/>
                                  <a:gd name="connsiteY6" fmla="*/ 2043589 h 20478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2371725" h="2047875">
                                    <a:moveTo>
                                      <a:pt x="1189196" y="2044541"/>
                                    </a:moveTo>
                                    <a:cubicBezTo>
                                      <a:pt x="1842611" y="2044541"/>
                                      <a:pt x="2371249" y="1588294"/>
                                      <a:pt x="2371249" y="1026319"/>
                                    </a:cubicBezTo>
                                    <a:lnTo>
                                      <a:pt x="2371249" y="7144"/>
                                    </a:lnTo>
                                    <a:lnTo>
                                      <a:pt x="1189196" y="7144"/>
                                    </a:lnTo>
                                    <a:cubicBezTo>
                                      <a:pt x="535781" y="7144"/>
                                      <a:pt x="7144" y="463391"/>
                                      <a:pt x="7144" y="1025366"/>
                                    </a:cubicBezTo>
                                    <a:lnTo>
                                      <a:pt x="7144" y="2043589"/>
                                    </a:lnTo>
                                    <a:lnTo>
                                      <a:pt x="1189196" y="204358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0DA039F" id="Grupo 83" o:spid="_x0000_s1026" alt="&quot;&quot;" style="position:absolute;margin-left:0;margin-top:0;width:756pt;height:576.05pt;z-index:251663360;mso-position-horizontal:center;mso-position-horizontal-relative:page;mso-position-vertical:center;mso-position-vertical-relative:page;mso-width-relative:margin" coordsize="96021,73156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alt="Imagen de fondo floral&#10;" style="position:absolute;left:64100;top:184;width:31921;height:729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">
                <v:imagedata r:id="rId5" o:title="Imagen de fondo floral&#10;" cropleft="11299f" cropright="11299f"/>
              </v:shape>
              <v:group id="Grupo 86" o:spid="_x0000_s1028" style="position:absolute;width:96012;height:73156" coordsize="96012,731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">
                <v:rect id="Rectángulo 40" o:spid="_x0000_s1029" alt="Flores en exterior de tienda" style="position:absolute;left:32142;top:31773;width:31921;height:4138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" stroked="f" strokeweight="1pt">
                  <v:fill r:id="rId6" o:title="Flores en exterior de tienda" recolor="t" rotate="t" type="frame"/>
                </v:rect>
                <v:rect id="Rectángulo 40" o:spid="_x0000_s1030" style="position:absolute;left:64100;top:184;width:31912;height:729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" fillcolor="#739a28 [3204]" stroked="f" strokeweight="1pt">
                  <v:fill opacity="52428f"/>
                </v:rect>
                <v:rect id="Rectángulo 43" o:spid="_x0000_s1031" style="position:absolute;left:67333;top:4987;width:25643;height:641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" filled="f" strokecolor="white [3212]" strokeweight="4pt"/>
                <v:shape id="Gráfico 90" o:spid="_x0000_s1032" type="#_x0000_t75" alt="Elementos de diseño de hoja" style="position:absolute;left:461;top:55602;width:27375;height:1748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">
                  <v:imagedata r:id="rId7" o:title="Elementos de diseño de hoja"/>
                </v:shape>
                <v:group id="Grupo 91" o:spid="_x0000_s1033" style="position:absolute;left:31043;width:2549;height:25888" coordorigin="-2300" coordsize="2549,258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">
                  <v:group id="Gráfico 56" o:spid="_x0000_s1034" style="position:absolute;left:-2300;width:2549;height:2220" coordorigin="-62719,-71" coordsize="69732,608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33S4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">
                    <v:shape id="Forma libre: Forma 94" o:spid="_x0000_s1035" style="position:absolute;left:-62719;top:-71;width:44863;height:38671;visibility:visible;mso-wrap-style:square;v-text-anchor:middle" coordsize="4486275,3867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" path="m2246471,3864769c1009174,3864769,7144,3000851,7144,1935956l7144,7144r2239327,c3482816,7144,4485799,871061,4485799,1935956r,1928813l2246471,3864769xe" fillcolor="#f39" stroked="f">
                      <v:stroke joinstyle="miter"/>
                      <v:path arrowok="t" o:connecttype="custom" o:connectlocs="2246487,3864776;7144,1935960;7144,7144;2246487,7144;4485831,1935960;4485831,3864776;2246487,3864776" o:connectangles="0,0,0,0,0,0,0"/>
                    </v:shape>
                    <v:shape id="Forma libre: Forma 95" o:spid="_x0000_s1036" style="position:absolute;left:-16704;top:18130;width:23716;height:20479;visibility:visible;mso-wrap-style:square;v-text-anchor:middle" coordsize="2371725,2047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" path="m1189197,2044541v653414,,1182052,-456247,1182052,-1019175l2371249,7144r-1182052,c535781,7144,7144,463391,7144,1025366r,1019175l1189197,2044541xe" filled="f" stroked="f">
                      <v:stroke joinstyle="miter"/>
                      <v:path arrowok="t" o:connecttype="custom" o:connectlocs="1189193,2044540;2371242,1025365;2371242,7144;1189193,7144;7144,1025365;7144,2044540;1189193,2044540" o:connectangles="0,0,0,0,0,0,0"/>
                    </v:shape>
                    <v:shape id="Forma libre: Forma 96" o:spid="_x0000_s1037" style="position:absolute;left:-41497;top:40305;width:23664;height:20478;visibility:visible;mso-wrap-style:square;v-text-anchor:middle" coordsize="2371725,2047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" path="m1189196,2044541v653415,,1182053,-456247,1182053,-1018222l2371249,7144r-1182053,c535781,7144,7144,463391,7144,1025366r,1018223l1189196,2043589r,952xe" filled="f" stroked="f">
                      <v:stroke joinstyle="miter"/>
                      <v:path arrowok="t" o:connecttype="custom" o:connectlocs="1186554,2044540;2365981,1026318;2365981,7144;1186554,7144;7128,1025365;7128,2043588;1186554,2043588" o:connectangles="0,0,0,0,0,0,0"/>
                    </v:shape>
                  </v:group>
                  <v:line id="Conector recto 97" o:spid="_x0000_s1038" style="position:absolute;flip:x;visibility:visible;mso-wrap-style:square" from="-709,1391" to="-608,258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" strokecolor="#d8d8d8 [2732]" strokeweight=".5pt">
                    <v:stroke joinstyle="miter"/>
                  </v:line>
                </v:group>
                <v:group id="Grupo 98" o:spid="_x0000_s1039" style="position:absolute;width:2546;height:52616" coordsize="2546,526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">
                  <v:line id="Conector recto 99" o:spid="_x0000_s1040" style="position:absolute;visibility:visible;mso-wrap-style:square" from="1391,1987" to="1391,526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" strokecolor="#d8d8d8 [2732]" strokeweight=".5pt">
                    <v:stroke joinstyle="miter"/>
                  </v:line>
                  <v:group id="Gráfico 56" o:spid="_x0000_s1041" style="position:absolute;width:2546;height:2216" coordorigin="185,-71" coordsize="69732,608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">
                    <v:shape id="Forma libre: Forma 101" o:spid="_x0000_s1042" style="position:absolute;left:185;top:-71;width:44863;height:38671;visibility:visible;mso-wrap-style:square;v-text-anchor:middle" coordsize="4486275,3867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" path="m2246471,3864769c1009174,3864769,7144,3000851,7144,1935956l7144,7144r2239327,c3482816,7144,4485799,871061,4485799,1935956r,1928813l2246471,3864769xe" fillcolor="#f39" stroked="f">
                      <v:stroke joinstyle="miter"/>
                      <v:path arrowok="t" o:connecttype="custom" o:connectlocs="2246472,3864769;7144,1935956;7144,7144;2246472,7144;4485801,1935956;4485801,3864769;2246472,3864769" o:connectangles="0,0,0,0,0,0,0"/>
                    </v:shape>
                    <v:shape id="Forma libre: Forma 102" o:spid="_x0000_s1043" style="position:absolute;left:46201;top:18130;width:23717;height:20479;visibility:visible;mso-wrap-style:square;v-text-anchor:middle" coordsize="2371725,2047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" path="m1189197,2044541v653414,,1182052,-456247,1182052,-1019175l2371249,7144r-1182052,c535781,7144,7144,463391,7144,1025366r,1019175l1189197,2044541xe" filled="f" stroked="f">
                      <v:stroke joinstyle="miter"/>
                      <v:path arrowok="t" o:connecttype="custom" o:connectlocs="1189197,2044541;2371249,1025366;2371249,7144;1189197,7144;7144,1025366;7144,2044541;1189197,2044541" o:connectangles="0,0,0,0,0,0,0"/>
                    </v:shape>
                    <v:shape id="Forma libre: Forma 103" o:spid="_x0000_s1044" style="position:absolute;left:21407;top:40305;width:23665;height:20478;visibility:visible;mso-wrap-style:square;v-text-anchor:middle" coordsize="2371725,2047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" path="m1189196,2044541v653415,,1182053,-456247,1182053,-1018222l2371249,7144r-1182053,c535781,7144,7144,463391,7144,1025366r,1018223l1189196,2043589r,952xe" filled="f" stroked="f">
                      <v:stroke joinstyle="miter"/>
                      <v:path arrowok="t" o:connecttype="custom" o:connectlocs="1186569,2044542;2366010,1026320;2366010,7144;1186569,7144;7128,1025367;7128,2043590;1186569,2043590" o:connectangles="0,0,0,0,0,0,0"/>
                    </v:shape>
                  </v:group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3330E49"/>
    <w:multiLevelType w:val="multilevel"/>
    <w:tmpl w:val="52A4F67A"/>
    <w:numStyleLink w:val="Estilo1"/>
  </w:abstractNum>
  <w:abstractNum w:abstractNumId="3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2D6D92"/>
    <w:multiLevelType w:val="multilevel"/>
    <w:tmpl w:val="52A4F67A"/>
    <w:styleLink w:val="Estilo1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55F51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55397B"/>
    <w:multiLevelType w:val="hybridMultilevel"/>
    <w:tmpl w:val="8D849FB4"/>
    <w:lvl w:ilvl="0" w:tplc="4BC093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7"/>
  </w:num>
  <w:num w:numId="5">
    <w:abstractNumId w:val="3"/>
  </w:num>
  <w:num w:numId="6">
    <w:abstractNumId w:val="4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30A"/>
    <w:rsid w:val="00023293"/>
    <w:rsid w:val="000412DF"/>
    <w:rsid w:val="000470C3"/>
    <w:rsid w:val="0005081D"/>
    <w:rsid w:val="00061977"/>
    <w:rsid w:val="00086422"/>
    <w:rsid w:val="0008782A"/>
    <w:rsid w:val="000A065A"/>
    <w:rsid w:val="000E0E4C"/>
    <w:rsid w:val="0011630A"/>
    <w:rsid w:val="00120DEC"/>
    <w:rsid w:val="00126C13"/>
    <w:rsid w:val="00131C8D"/>
    <w:rsid w:val="0014700A"/>
    <w:rsid w:val="00156B68"/>
    <w:rsid w:val="001572FA"/>
    <w:rsid w:val="001B6C0D"/>
    <w:rsid w:val="001D6CC4"/>
    <w:rsid w:val="00210115"/>
    <w:rsid w:val="00240441"/>
    <w:rsid w:val="00242A78"/>
    <w:rsid w:val="002802CE"/>
    <w:rsid w:val="002C45B5"/>
    <w:rsid w:val="002E25A0"/>
    <w:rsid w:val="003007A7"/>
    <w:rsid w:val="003029C3"/>
    <w:rsid w:val="00311345"/>
    <w:rsid w:val="003222DC"/>
    <w:rsid w:val="003257E1"/>
    <w:rsid w:val="00325DEC"/>
    <w:rsid w:val="003504D5"/>
    <w:rsid w:val="00357EAD"/>
    <w:rsid w:val="0037154D"/>
    <w:rsid w:val="003A504D"/>
    <w:rsid w:val="003A592D"/>
    <w:rsid w:val="003D3765"/>
    <w:rsid w:val="003D3938"/>
    <w:rsid w:val="003F4FD8"/>
    <w:rsid w:val="004045E5"/>
    <w:rsid w:val="00421496"/>
    <w:rsid w:val="0044367C"/>
    <w:rsid w:val="00477697"/>
    <w:rsid w:val="00500564"/>
    <w:rsid w:val="005548CD"/>
    <w:rsid w:val="005C1CB8"/>
    <w:rsid w:val="005E5B15"/>
    <w:rsid w:val="0062123A"/>
    <w:rsid w:val="006676A1"/>
    <w:rsid w:val="006E2D42"/>
    <w:rsid w:val="00710686"/>
    <w:rsid w:val="00733159"/>
    <w:rsid w:val="00747893"/>
    <w:rsid w:val="00780BF8"/>
    <w:rsid w:val="00796B1F"/>
    <w:rsid w:val="007C3BD9"/>
    <w:rsid w:val="007C74C1"/>
    <w:rsid w:val="007D76D9"/>
    <w:rsid w:val="007F525E"/>
    <w:rsid w:val="00806D18"/>
    <w:rsid w:val="0083044C"/>
    <w:rsid w:val="008426AB"/>
    <w:rsid w:val="0085182D"/>
    <w:rsid w:val="008522AE"/>
    <w:rsid w:val="00863AA7"/>
    <w:rsid w:val="008709F5"/>
    <w:rsid w:val="00877A91"/>
    <w:rsid w:val="008B721A"/>
    <w:rsid w:val="008D262C"/>
    <w:rsid w:val="008E3921"/>
    <w:rsid w:val="00911148"/>
    <w:rsid w:val="00925552"/>
    <w:rsid w:val="0094511B"/>
    <w:rsid w:val="009469B5"/>
    <w:rsid w:val="00947471"/>
    <w:rsid w:val="009751E0"/>
    <w:rsid w:val="00981EB4"/>
    <w:rsid w:val="009860B4"/>
    <w:rsid w:val="00991A53"/>
    <w:rsid w:val="009D1198"/>
    <w:rsid w:val="00A71DA8"/>
    <w:rsid w:val="00A823D3"/>
    <w:rsid w:val="00AB0488"/>
    <w:rsid w:val="00AF3A6B"/>
    <w:rsid w:val="00AF5FB0"/>
    <w:rsid w:val="00B10630"/>
    <w:rsid w:val="00B34E8D"/>
    <w:rsid w:val="00B44677"/>
    <w:rsid w:val="00BB7D10"/>
    <w:rsid w:val="00BD38DE"/>
    <w:rsid w:val="00BE15BA"/>
    <w:rsid w:val="00BE6E05"/>
    <w:rsid w:val="00C04F2A"/>
    <w:rsid w:val="00CB0D1D"/>
    <w:rsid w:val="00CC24B6"/>
    <w:rsid w:val="00CD5D33"/>
    <w:rsid w:val="00CE6550"/>
    <w:rsid w:val="00D0268F"/>
    <w:rsid w:val="00D056B2"/>
    <w:rsid w:val="00D0664A"/>
    <w:rsid w:val="00D30F1D"/>
    <w:rsid w:val="00D3659F"/>
    <w:rsid w:val="00DA0DE0"/>
    <w:rsid w:val="00DC143A"/>
    <w:rsid w:val="00DD7096"/>
    <w:rsid w:val="00E0645C"/>
    <w:rsid w:val="00E41759"/>
    <w:rsid w:val="00E55D74"/>
    <w:rsid w:val="00E76EAD"/>
    <w:rsid w:val="00E81234"/>
    <w:rsid w:val="00EA120D"/>
    <w:rsid w:val="00EA49C3"/>
    <w:rsid w:val="00EF541D"/>
    <w:rsid w:val="00F06936"/>
    <w:rsid w:val="00F30107"/>
    <w:rsid w:val="00F61360"/>
    <w:rsid w:val="00F716FF"/>
    <w:rsid w:val="00FC5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7D5ED1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0" w:unhideWhenUsed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BD38DE"/>
    <w:pPr>
      <w:spacing w:after="120"/>
    </w:pPr>
    <w:rPr>
      <w:rFonts w:eastAsia="Times New Roman" w:cs="Arial"/>
      <w:noProof/>
      <w:color w:val="222222"/>
      <w:sz w:val="22"/>
      <w:szCs w:val="22"/>
    </w:rPr>
  </w:style>
  <w:style w:type="paragraph" w:styleId="Heading1">
    <w:name w:val="heading 1"/>
    <w:basedOn w:val="Title"/>
    <w:next w:val="Normal"/>
    <w:link w:val="Heading1Char"/>
    <w:uiPriority w:val="9"/>
    <w:qFormat/>
    <w:rsid w:val="000E0E4C"/>
    <w:pPr>
      <w:outlineLvl w:val="0"/>
    </w:pPr>
    <w:rPr>
      <w:color w:val="55731E" w:themeColor="accent1" w:themeShade="BF"/>
      <w:sz w:val="28"/>
      <w:szCs w:val="100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3222D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55731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9D119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384C14" w:themeColor="accent1" w:themeShade="7F"/>
      <w:sz w:val="24"/>
      <w:szCs w:val="24"/>
    </w:rPr>
  </w:style>
  <w:style w:type="paragraph" w:styleId="Heading4">
    <w:name w:val="heading 4"/>
    <w:next w:val="Normal"/>
    <w:link w:val="Heading4Char"/>
    <w:semiHidden/>
    <w:rsid w:val="0085182D"/>
    <w:pPr>
      <w:spacing w:after="240"/>
      <w:outlineLvl w:val="3"/>
    </w:pPr>
    <w:rPr>
      <w:rFonts w:eastAsia="Times New Roman" w:cs="Arial"/>
      <w:b/>
      <w:noProof/>
      <w:color w:val="63A537" w:themeColor="accent2"/>
      <w:spacing w:val="10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semiHidden/>
    <w:rsid w:val="00CE6550"/>
    <w:rPr>
      <w:rFonts w:eastAsia="Times New Roman" w:cs="Arial"/>
      <w:b/>
      <w:noProof/>
      <w:color w:val="63A537" w:themeColor="accent2"/>
      <w:spacing w:val="10"/>
      <w:sz w:val="28"/>
      <w:szCs w:val="32"/>
    </w:rPr>
  </w:style>
  <w:style w:type="paragraph" w:styleId="Title">
    <w:name w:val="Title"/>
    <w:basedOn w:val="Normal"/>
    <w:next w:val="Normal"/>
    <w:link w:val="TitleChar"/>
    <w:uiPriority w:val="10"/>
    <w:rsid w:val="00991A5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1A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semiHidden/>
    <w:rsid w:val="00877A91"/>
    <w:pPr>
      <w:ind w:left="720"/>
      <w:contextualSpacing/>
    </w:pPr>
  </w:style>
  <w:style w:type="numbering" w:customStyle="1" w:styleId="Estilo1">
    <w:name w:val="Estilo 1"/>
    <w:uiPriority w:val="99"/>
    <w:rsid w:val="006676A1"/>
    <w:pPr>
      <w:numPr>
        <w:numId w:val="6"/>
      </w:numPr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CE6550"/>
    <w:rPr>
      <w:rFonts w:asciiTheme="majorHAnsi" w:eastAsiaTheme="majorEastAsia" w:hAnsiTheme="majorHAnsi" w:cstheme="majorBidi"/>
      <w:noProof/>
      <w:color w:val="55731E" w:themeColor="accent1" w:themeShade="BF"/>
      <w:sz w:val="26"/>
      <w:szCs w:val="26"/>
    </w:rPr>
  </w:style>
  <w:style w:type="paragraph" w:customStyle="1" w:styleId="Direccin3">
    <w:name w:val="Dirección 3"/>
    <w:basedOn w:val="Subtitle"/>
    <w:link w:val="Carcterdedireccin3"/>
    <w:semiHidden/>
    <w:rsid w:val="00CD5D33"/>
    <w:pPr>
      <w:spacing w:after="0"/>
      <w:jc w:val="center"/>
    </w:pPr>
    <w:rPr>
      <w:rFonts w:ascii="Century Gothic" w:hAnsi="Century Gothic"/>
      <w:color w:val="63A537" w:themeColor="accent2"/>
    </w:rPr>
  </w:style>
  <w:style w:type="character" w:customStyle="1" w:styleId="Carcterdedireccin3">
    <w:name w:val="Carácter de dirección 3"/>
    <w:basedOn w:val="SubtitleChar"/>
    <w:link w:val="Direccin3"/>
    <w:semiHidden/>
    <w:rsid w:val="00CE6550"/>
    <w:rPr>
      <w:rFonts w:ascii="Century Gothic" w:eastAsiaTheme="minorEastAsia" w:hAnsi="Century Gothic"/>
      <w:noProof/>
      <w:color w:val="63A537" w:themeColor="accent2"/>
      <w:spacing w:val="15"/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CD5D33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CE6550"/>
    <w:rPr>
      <w:rFonts w:eastAsiaTheme="minorEastAsia"/>
      <w:noProof/>
      <w:color w:val="5A5A5A" w:themeColor="text1" w:themeTint="A5"/>
      <w:spacing w:val="1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0E0E4C"/>
    <w:rPr>
      <w:rFonts w:asciiTheme="majorHAnsi" w:eastAsiaTheme="majorEastAsia" w:hAnsiTheme="majorHAnsi" w:cstheme="majorBidi"/>
      <w:noProof/>
      <w:color w:val="55731E" w:themeColor="accent1" w:themeShade="BF"/>
      <w:spacing w:val="-10"/>
      <w:kern w:val="28"/>
      <w:sz w:val="28"/>
      <w:szCs w:val="100"/>
    </w:rPr>
  </w:style>
  <w:style w:type="paragraph" w:styleId="Header">
    <w:name w:val="header"/>
    <w:basedOn w:val="Normal"/>
    <w:link w:val="HeaderChar"/>
    <w:uiPriority w:val="99"/>
    <w:semiHidden/>
    <w:rsid w:val="007D76D9"/>
    <w:pPr>
      <w:tabs>
        <w:tab w:val="center" w:pos="4680"/>
        <w:tab w:val="right" w:pos="9360"/>
      </w:tabs>
      <w:spacing w:after="0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CE6550"/>
    <w:rPr>
      <w:rFonts w:eastAsia="Times New Roman" w:cs="Arial"/>
      <w:noProof/>
      <w:color w:val="222222"/>
      <w:sz w:val="16"/>
      <w:szCs w:val="22"/>
    </w:rPr>
  </w:style>
  <w:style w:type="paragraph" w:styleId="Footer">
    <w:name w:val="footer"/>
    <w:basedOn w:val="Normal"/>
    <w:link w:val="FooterChar"/>
    <w:uiPriority w:val="99"/>
    <w:semiHidden/>
    <w:rsid w:val="007D76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E6550"/>
    <w:rPr>
      <w:rFonts w:eastAsia="Times New Roman" w:cs="Arial"/>
      <w:noProof/>
      <w:color w:val="222222"/>
      <w:sz w:val="22"/>
      <w:szCs w:val="22"/>
    </w:rPr>
  </w:style>
  <w:style w:type="paragraph" w:styleId="Quote">
    <w:name w:val="Quote"/>
    <w:basedOn w:val="Heading2"/>
    <w:next w:val="Normal"/>
    <w:link w:val="QuoteChar"/>
    <w:uiPriority w:val="29"/>
    <w:qFormat/>
    <w:rsid w:val="00240441"/>
    <w:pPr>
      <w:spacing w:before="1240"/>
      <w:jc w:val="center"/>
    </w:pPr>
    <w:rPr>
      <w:color w:val="739A28" w:themeColor="accent1"/>
      <w:sz w:val="56"/>
    </w:rPr>
  </w:style>
  <w:style w:type="character" w:customStyle="1" w:styleId="QuoteChar">
    <w:name w:val="Quote Char"/>
    <w:basedOn w:val="DefaultParagraphFont"/>
    <w:link w:val="Quote"/>
    <w:uiPriority w:val="29"/>
    <w:rsid w:val="00240441"/>
    <w:rPr>
      <w:rFonts w:asciiTheme="majorHAnsi" w:eastAsiaTheme="majorEastAsia" w:hAnsiTheme="majorHAnsi" w:cstheme="majorBidi"/>
      <w:noProof/>
      <w:color w:val="739A28" w:themeColor="accent1"/>
      <w:sz w:val="56"/>
      <w:szCs w:val="26"/>
    </w:rPr>
  </w:style>
  <w:style w:type="character" w:styleId="PlaceholderText">
    <w:name w:val="Placeholder Text"/>
    <w:basedOn w:val="DefaultParagraphFont"/>
    <w:uiPriority w:val="99"/>
    <w:semiHidden/>
    <w:rsid w:val="007D76D9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6550"/>
    <w:rPr>
      <w:rFonts w:asciiTheme="majorHAnsi" w:eastAsiaTheme="majorEastAsia" w:hAnsiTheme="majorHAnsi" w:cstheme="majorBidi"/>
      <w:noProof/>
      <w:color w:val="384C14" w:themeColor="accent1" w:themeShade="7F"/>
    </w:rPr>
  </w:style>
  <w:style w:type="paragraph" w:customStyle="1" w:styleId="Informacindecontacto">
    <w:name w:val="Información de contacto"/>
    <w:basedOn w:val="Normal"/>
    <w:qFormat/>
    <w:rsid w:val="009D1198"/>
    <w:pPr>
      <w:jc w:val="center"/>
    </w:pPr>
    <w:rPr>
      <w:rFonts w:asciiTheme="majorHAnsi" w:hAnsiTheme="majorHAnsi"/>
      <w:b/>
      <w:color w:val="FFFFFF" w:themeColor="background1"/>
      <w:spacing w:val="20"/>
      <w:sz w:val="24"/>
    </w:rPr>
  </w:style>
  <w:style w:type="paragraph" w:styleId="NoSpacing">
    <w:name w:val="No Spacing"/>
    <w:uiPriority w:val="1"/>
    <w:semiHidden/>
    <w:rsid w:val="009D1198"/>
    <w:rPr>
      <w:rFonts w:eastAsia="Times New Roman" w:cs="Arial"/>
      <w:noProof/>
      <w:color w:val="222222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45B5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5B5"/>
    <w:rPr>
      <w:rFonts w:ascii="Segoe UI" w:eastAsia="Times New Roman" w:hAnsi="Segoe UI" w:cs="Segoe UI"/>
      <w:noProof/>
      <w:color w:val="22222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sv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6.png"/><Relationship Id="rId2" Type="http://schemas.openxmlformats.org/officeDocument/2006/relationships/image" Target="media/image8.jpg"/><Relationship Id="rId1" Type="http://schemas.openxmlformats.org/officeDocument/2006/relationships/image" Target="media/image7.jp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hacra/Downloads/tf16412184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B8BB755FB10CB408CA146D5F80B60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AC752D-6BF7-8545-B502-FB3B5CEBC324}"/>
      </w:docPartPr>
      <w:docPartBody>
        <w:p w:rsidR="00000000" w:rsidRDefault="00135B73">
          <w:pPr>
            <w:pStyle w:val="EB8BB755FB10CB408CA146D5F80B6087"/>
          </w:pPr>
          <w:r w:rsidRPr="007D76D9">
            <w:rPr>
              <w:rStyle w:val="Heading1Char"/>
              <w:lang w:bidi="es-ES"/>
            </w:rPr>
            <w:t>Título o encabezado aquí</w:t>
          </w:r>
        </w:p>
      </w:docPartBody>
    </w:docPart>
    <w:docPart>
      <w:docPartPr>
        <w:name w:val="9561DD5A385F334183EF28C796E7EF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BFEC65-2426-0340-A6D5-E6A0999A994D}"/>
      </w:docPartPr>
      <w:docPartBody>
        <w:p w:rsidR="00000000" w:rsidRDefault="00135B73">
          <w:pPr>
            <w:pStyle w:val="9561DD5A385F334183EF28C796E7EFB8"/>
          </w:pPr>
          <w:r w:rsidRPr="009D1198">
            <w:rPr>
              <w:rStyle w:val="Heading1Char"/>
              <w:lang w:bidi="es-ES"/>
            </w:rPr>
            <w:t>Título o encabezado aquí</w:t>
          </w:r>
        </w:p>
      </w:docPartBody>
    </w:docPart>
    <w:docPart>
      <w:docPartPr>
        <w:name w:val="0F606DFA72D76D40BF04DAAF9D904C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906838-B634-B24C-8974-059A8A5B15EC}"/>
      </w:docPartPr>
      <w:docPartBody>
        <w:p w:rsidR="00000000" w:rsidRDefault="00135B73">
          <w:pPr>
            <w:pStyle w:val="0F606DFA72D76D40BF04DAAF9D904CCC"/>
          </w:pPr>
          <w:r w:rsidRPr="002C45B5">
            <w:rPr>
              <w:lang w:bidi="es-ES"/>
            </w:rPr>
            <w:t>Dirección</w:t>
          </w:r>
        </w:p>
      </w:docPartBody>
    </w:docPart>
    <w:docPart>
      <w:docPartPr>
        <w:name w:val="544DB0151D7F264E9161C1206FE24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4C7123-B93E-1841-9ECC-01983AFD89A6}"/>
      </w:docPartPr>
      <w:docPartBody>
        <w:p w:rsidR="00000000" w:rsidRDefault="00135B73">
          <w:pPr>
            <w:pStyle w:val="544DB0151D7F264E9161C1206FE24E26"/>
          </w:pPr>
          <w:r w:rsidRPr="002C45B5">
            <w:rPr>
              <w:lang w:bidi="es-ES"/>
            </w:rPr>
            <w:t>Ciudad, provincia</w:t>
          </w:r>
          <w:r>
            <w:rPr>
              <w:lang w:bidi="es-ES"/>
            </w:rPr>
            <w:t xml:space="preserve"> </w:t>
          </w:r>
          <w:r w:rsidRPr="002C45B5">
            <w:rPr>
              <w:lang w:bidi="es-ES"/>
            </w:rPr>
            <w:t>código</w:t>
          </w:r>
          <w:r>
            <w:rPr>
              <w:lang w:bidi="es-ES"/>
            </w:rPr>
            <w:t> </w:t>
          </w:r>
          <w:r w:rsidRPr="002C45B5">
            <w:rPr>
              <w:lang w:bidi="es-ES"/>
            </w:rPr>
            <w:t>postal</w:t>
          </w:r>
        </w:p>
      </w:docPartBody>
    </w:docPart>
    <w:docPart>
      <w:docPartPr>
        <w:name w:val="67248D4936C440458F2AC3B0E00F2F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C65836-8D62-BA4C-A444-6710BAACCF7C}"/>
      </w:docPartPr>
      <w:docPartBody>
        <w:p w:rsidR="00000000" w:rsidRDefault="00135B73">
          <w:pPr>
            <w:pStyle w:val="67248D4936C440458F2AC3B0E00F2F8C"/>
          </w:pPr>
          <w:r w:rsidRPr="002C45B5">
            <w:rPr>
              <w:rStyle w:val="PlaceholderText"/>
              <w:rFonts w:eastAsiaTheme="minorHAnsi"/>
              <w:lang w:bidi="es-ES"/>
            </w:rPr>
            <w:t>Número de teléfono</w:t>
          </w:r>
        </w:p>
      </w:docPartBody>
    </w:docPart>
    <w:docPart>
      <w:docPartPr>
        <w:name w:val="CBE301243E47E14D9055B99128380C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8FE775-A9BC-AB45-BD92-88ACF8C84C93}"/>
      </w:docPartPr>
      <w:docPartBody>
        <w:p w:rsidR="00000000" w:rsidRDefault="00135B73">
          <w:pPr>
            <w:pStyle w:val="CBE301243E47E14D9055B99128380CE9"/>
          </w:pPr>
          <w:r w:rsidRPr="002C45B5">
            <w:rPr>
              <w:rStyle w:val="PlaceholderText"/>
              <w:rFonts w:eastAsiaTheme="minorHAnsi"/>
              <w:lang w:bidi="es-ES"/>
            </w:rPr>
            <w:t>Número de fax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B73"/>
    <w:rsid w:val="00135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Title"/>
    <w:next w:val="Normal"/>
    <w:link w:val="Heading1Char"/>
    <w:uiPriority w:val="9"/>
    <w:qFormat/>
    <w:pPr>
      <w:spacing w:after="120"/>
      <w:outlineLvl w:val="0"/>
    </w:pPr>
    <w:rPr>
      <w:noProof/>
      <w:color w:val="2F5496" w:themeColor="accent1" w:themeShade="BF"/>
      <w:sz w:val="28"/>
      <w:szCs w:val="100"/>
      <w:lang w:val="es-E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noProof/>
      <w:color w:val="2F5496" w:themeColor="accent1" w:themeShade="BF"/>
      <w:spacing w:val="-10"/>
      <w:kern w:val="28"/>
      <w:sz w:val="28"/>
      <w:szCs w:val="100"/>
      <w:lang w:val="es-ES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EB8BB755FB10CB408CA146D5F80B6087">
    <w:name w:val="EB8BB755FB10CB408CA146D5F80B6087"/>
  </w:style>
  <w:style w:type="paragraph" w:customStyle="1" w:styleId="C88D29A0C55A3F4E80727D76EE5AE45F">
    <w:name w:val="C88D29A0C55A3F4E80727D76EE5AE45F"/>
  </w:style>
  <w:style w:type="paragraph" w:customStyle="1" w:styleId="9561DD5A385F334183EF28C796E7EFB8">
    <w:name w:val="9561DD5A385F334183EF28C796E7EFB8"/>
  </w:style>
  <w:style w:type="paragraph" w:customStyle="1" w:styleId="B3751BD78806B848BF7493E3593D60BC">
    <w:name w:val="B3751BD78806B848BF7493E3593D60BC"/>
  </w:style>
  <w:style w:type="paragraph" w:styleId="Quote">
    <w:name w:val="Quote"/>
    <w:basedOn w:val="Heading2"/>
    <w:next w:val="Normal"/>
    <w:link w:val="QuoteChar"/>
    <w:uiPriority w:val="29"/>
    <w:qFormat/>
    <w:pPr>
      <w:spacing w:before="1240" w:after="120"/>
      <w:jc w:val="center"/>
    </w:pPr>
    <w:rPr>
      <w:noProof/>
      <w:color w:val="4472C4" w:themeColor="accent1"/>
      <w:sz w:val="56"/>
      <w:lang w:val="es-ES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eastAsiaTheme="majorEastAsia" w:hAnsiTheme="majorHAnsi" w:cstheme="majorBidi"/>
      <w:noProof/>
      <w:color w:val="4472C4" w:themeColor="accent1"/>
      <w:sz w:val="56"/>
      <w:szCs w:val="26"/>
      <w:lang w:val="es-ES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5AE43D1659D47F4C83A3ECD778DA0D66">
    <w:name w:val="5AE43D1659D47F4C83A3ECD778DA0D66"/>
  </w:style>
  <w:style w:type="paragraph" w:customStyle="1" w:styleId="0F606DFA72D76D40BF04DAAF9D904CCC">
    <w:name w:val="0F606DFA72D76D40BF04DAAF9D904CCC"/>
  </w:style>
  <w:style w:type="paragraph" w:customStyle="1" w:styleId="544DB0151D7F264E9161C1206FE24E26">
    <w:name w:val="544DB0151D7F264E9161C1206FE24E26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67248D4936C440458F2AC3B0E00F2F8C">
    <w:name w:val="67248D4936C440458F2AC3B0E00F2F8C"/>
  </w:style>
  <w:style w:type="paragraph" w:customStyle="1" w:styleId="CBE301243E47E14D9055B99128380CE9">
    <w:name w:val="CBE301243E47E14D9055B99128380CE9"/>
  </w:style>
  <w:style w:type="paragraph" w:customStyle="1" w:styleId="205CF9BE6591EF4B95B097F8F8F032E8">
    <w:name w:val="205CF9BE6591EF4B95B097F8F8F032E8"/>
  </w:style>
  <w:style w:type="paragraph" w:customStyle="1" w:styleId="25F5CDB16889AB4B87789C1388E4B3EF">
    <w:name w:val="25F5CDB16889AB4B87789C1388E4B3EF"/>
  </w:style>
  <w:style w:type="paragraph" w:customStyle="1" w:styleId="C6A15A5815E2A140ADA03FB5A06BE742">
    <w:name w:val="C6A15A5815E2A140ADA03FB5A06BE742"/>
  </w:style>
  <w:style w:type="paragraph" w:customStyle="1" w:styleId="74C9ED398D5F264F949E3BE913809F22">
    <w:name w:val="74C9ED398D5F264F949E3BE913809F22"/>
  </w:style>
  <w:style w:type="paragraph" w:customStyle="1" w:styleId="DEB8707175976042A0D870E57B68B753">
    <w:name w:val="DEB8707175976042A0D870E57B68B753"/>
  </w:style>
  <w:style w:type="paragraph" w:customStyle="1" w:styleId="95D0D9A886C6CD4BB53D3F871828878B">
    <w:name w:val="95D0D9A886C6CD4BB53D3F871828878B"/>
  </w:style>
  <w:style w:type="paragraph" w:customStyle="1" w:styleId="9017955EB1FD71499BEFA1ADA06E2879">
    <w:name w:val="9017955EB1FD71499BEFA1ADA06E2879"/>
  </w:style>
  <w:style w:type="paragraph" w:customStyle="1" w:styleId="64C0CB0D77388746AEB77FACEB741F3C">
    <w:name w:val="64C0CB0D77388746AEB77FACEB741F3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4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739A28"/>
      </a:accent1>
      <a:accent2>
        <a:srgbClr val="63A537"/>
      </a:accent2>
      <a:accent3>
        <a:srgbClr val="37A76F"/>
      </a:accent3>
      <a:accent4>
        <a:srgbClr val="FF3399"/>
      </a:accent4>
      <a:accent5>
        <a:srgbClr val="977B2D"/>
      </a:accent5>
      <a:accent6>
        <a:srgbClr val="7030A0"/>
      </a:accent6>
      <a:hlink>
        <a:srgbClr val="FFC000"/>
      </a:hlink>
      <a:folHlink>
        <a:srgbClr val="977B2D"/>
      </a:folHlink>
    </a:clrScheme>
    <a:fontScheme name="Custom 8">
      <a:majorFont>
        <a:latin typeface="Century Gothic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A7845CB-2588-4329-8ED5-FC23D3E23E9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20C76FD6-8438-4367-87F9-52E148881FB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3349CC7-4463-49D3-A27A-EEEDE334A6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5EB7A76-9CBF-4804-8BA4-86822CC59A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tf16412184_win32.dotx</Template>
  <TotalTime>0</TotalTime>
  <Pages>2</Pages>
  <Words>174</Words>
  <Characters>998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2021-09-14T17:43:00Z</dcterms:created>
  <dcterms:modified xsi:type="dcterms:W3CDTF">2021-09-14T17:50:00Z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